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512DC449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75181E">
              <w:rPr>
                <w:b/>
                <w:bCs/>
                <w:color w:val="54595F"/>
                <w:sz w:val="28"/>
                <w:szCs w:val="28"/>
              </w:rPr>
              <w:t>S12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75181E">
              <w:rPr>
                <w:b/>
                <w:bCs/>
                <w:color w:val="54595F"/>
                <w:sz w:val="28"/>
                <w:szCs w:val="28"/>
              </w:rPr>
              <w:t>Peace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FB142F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75181E">
              <w:rPr>
                <w:b/>
                <w:bCs/>
                <w:color w:val="54595F"/>
                <w:sz w:val="28"/>
                <w:szCs w:val="28"/>
              </w:rPr>
              <w:t>What is peace?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997019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997019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EF4445">
        <w:trPr>
          <w:trHeight w:val="1113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C872A7" w:rsidRPr="00AB7C47" w14:paraId="440DA92A" w14:textId="77777777" w:rsidTr="00997019">
        <w:tc>
          <w:tcPr>
            <w:tcW w:w="562" w:type="dxa"/>
            <w:shd w:val="clear" w:color="auto" w:fill="auto"/>
            <w:vAlign w:val="center"/>
          </w:tcPr>
          <w:p w14:paraId="4275D73D" w14:textId="56ECE741" w:rsidR="00C872A7" w:rsidRPr="00AB7C47" w:rsidRDefault="00C872A7" w:rsidP="00C872A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b/>
                <w:bCs/>
                <w:color w:val="54595F"/>
                <w:sz w:val="28"/>
                <w:szCs w:val="28"/>
              </w:rPr>
              <w:sym w:font="Wingdings 2" w:char="F0E6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59708DD7" w:rsidR="00C872A7" w:rsidRPr="00AB7C47" w:rsidRDefault="00C872A7" w:rsidP="00C872A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rFonts w:ascii="Open Sans" w:hAnsi="Open Sans" w:cs="Open Sans"/>
                <w:bCs/>
                <w:color w:val="54595F"/>
                <w:szCs w:val="28"/>
              </w:rPr>
              <w:t>peace is a fruit of the spirit and a key Christian concept.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C872A7" w:rsidRPr="00AB7C47" w:rsidRDefault="00C872A7" w:rsidP="00C872A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872A7" w:rsidRPr="00AB7C47" w14:paraId="1EAE1C28" w14:textId="77777777" w:rsidTr="00997019">
        <w:tc>
          <w:tcPr>
            <w:tcW w:w="562" w:type="dxa"/>
            <w:shd w:val="clear" w:color="auto" w:fill="auto"/>
            <w:vAlign w:val="center"/>
          </w:tcPr>
          <w:p w14:paraId="5B1F866D" w14:textId="4DFE5A28" w:rsidR="00C872A7" w:rsidRPr="00AB7C47" w:rsidRDefault="00C872A7" w:rsidP="00C872A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31D57D55" w:rsidR="00C872A7" w:rsidRPr="00AB7C47" w:rsidRDefault="00C872A7" w:rsidP="00C872A7">
            <w:pPr>
              <w:contextualSpacing/>
              <w:rPr>
                <w:bCs/>
                <w:color w:val="54595F"/>
                <w:szCs w:val="28"/>
              </w:rPr>
            </w:pPr>
            <w:r w:rsidRPr="007929C0">
              <w:rPr>
                <w:rFonts w:ascii="Open Sans" w:hAnsi="Open Sans" w:cs="Open Sans"/>
                <w:bCs/>
                <w:color w:val="54595F"/>
                <w:szCs w:val="28"/>
              </w:rPr>
              <w:t xml:space="preserve">there is a connection between values, action and beliefs.  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C872A7" w:rsidRPr="00AB7C47" w:rsidRDefault="00C872A7" w:rsidP="00C872A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A77B8" w:rsidRPr="00AB7C47" w14:paraId="3EA41F3A" w14:textId="77777777" w:rsidTr="00997019">
        <w:tc>
          <w:tcPr>
            <w:tcW w:w="562" w:type="dxa"/>
            <w:shd w:val="clear" w:color="auto" w:fill="auto"/>
            <w:vAlign w:val="center"/>
          </w:tcPr>
          <w:p w14:paraId="187AE308" w14:textId="35F20C23" w:rsidR="002A77B8" w:rsidRPr="00AB7C47" w:rsidRDefault="002A77B8" w:rsidP="002A77B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21C861D3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rFonts w:ascii="Open Sans" w:hAnsi="Open Sans" w:cs="Open Sans"/>
                <w:bCs/>
                <w:color w:val="54595F"/>
              </w:rPr>
              <w:t xml:space="preserve">ask important and relevant questions. 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A77B8" w:rsidRPr="00AB7C47" w14:paraId="3EA1436B" w14:textId="77777777" w:rsidTr="00997019">
        <w:tc>
          <w:tcPr>
            <w:tcW w:w="562" w:type="dxa"/>
            <w:shd w:val="clear" w:color="auto" w:fill="auto"/>
            <w:vAlign w:val="center"/>
          </w:tcPr>
          <w:p w14:paraId="394EBA0E" w14:textId="1F5D9D97" w:rsidR="002A77B8" w:rsidRPr="00AB7C47" w:rsidRDefault="002A77B8" w:rsidP="002A77B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65737DB3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rFonts w:ascii="Open Sans" w:hAnsi="Open Sans" w:cs="Open Sans"/>
                <w:bCs/>
                <w:color w:val="54595F"/>
              </w:rPr>
              <w:t xml:space="preserve">express in words and art, their own opinion about the value of peace. 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A77B8" w:rsidRPr="00AB7C47" w14:paraId="7137F7E5" w14:textId="77777777" w:rsidTr="0005237A">
        <w:tc>
          <w:tcPr>
            <w:tcW w:w="562" w:type="dxa"/>
            <w:shd w:val="clear" w:color="auto" w:fill="auto"/>
            <w:vAlign w:val="center"/>
          </w:tcPr>
          <w:p w14:paraId="4BA43823" w14:textId="1AAA1FAF" w:rsidR="002A77B8" w:rsidRPr="00AB7C47" w:rsidRDefault="002A77B8" w:rsidP="002A77B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0B8E4662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7929C0">
              <w:rPr>
                <w:rFonts w:ascii="Open Sans" w:hAnsi="Open Sans" w:cs="Open Sans"/>
                <w:bCs/>
                <w:color w:val="54595F"/>
              </w:rPr>
              <w:t>ask and suggest answers to quality questions about values, meaning and commitment.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A77B8" w:rsidRPr="00AB7C47" w14:paraId="717BB7E1" w14:textId="77777777" w:rsidTr="00997019">
        <w:tc>
          <w:tcPr>
            <w:tcW w:w="562" w:type="dxa"/>
            <w:shd w:val="clear" w:color="auto" w:fill="auto"/>
            <w:vAlign w:val="center"/>
          </w:tcPr>
          <w:p w14:paraId="0B2DFB8A" w14:textId="6C2ECDDA" w:rsidR="002A77B8" w:rsidRPr="00FD663D" w:rsidRDefault="002A77B8" w:rsidP="002A77B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7929C0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5A9C237F" w:rsidR="002A77B8" w:rsidRDefault="002A77B8" w:rsidP="002A77B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7929C0">
              <w:rPr>
                <w:rFonts w:ascii="Open Sans" w:hAnsi="Open Sans" w:cs="Open Sans"/>
                <w:bCs/>
                <w:color w:val="54595F"/>
              </w:rPr>
              <w:t xml:space="preserve">use religious vocabulary to talk about peace showing their understanding of religious text and beliefs. 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2A77B8" w:rsidRPr="00AB7C47" w14:paraId="3EF2D3B0" w14:textId="77777777" w:rsidTr="00997019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2A77B8" w:rsidRPr="00AB7C47" w:rsidRDefault="002A77B8" w:rsidP="002A77B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2684D" w14:textId="77777777" w:rsidR="00BD0FFC" w:rsidRDefault="00BD0FFC" w:rsidP="007B383F">
      <w:pPr>
        <w:spacing w:after="0" w:line="240" w:lineRule="auto"/>
      </w:pPr>
      <w:r>
        <w:separator/>
      </w:r>
    </w:p>
  </w:endnote>
  <w:endnote w:type="continuationSeparator" w:id="0">
    <w:p w14:paraId="27AC507C" w14:textId="77777777" w:rsidR="00BD0FFC" w:rsidRDefault="00BD0FFC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20A56D26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8760F7">
      <w:rPr>
        <w:color w:val="54595F"/>
      </w:rPr>
      <w:t>S12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142A7" w14:textId="77777777" w:rsidR="00BD0FFC" w:rsidRDefault="00BD0FFC" w:rsidP="007B383F">
      <w:pPr>
        <w:spacing w:after="0" w:line="240" w:lineRule="auto"/>
      </w:pPr>
      <w:r>
        <w:separator/>
      </w:r>
    </w:p>
  </w:footnote>
  <w:footnote w:type="continuationSeparator" w:id="0">
    <w:p w14:paraId="499F0D0E" w14:textId="77777777" w:rsidR="00BD0FFC" w:rsidRDefault="00BD0FFC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08CA2EF5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8760F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S12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08CA2EF5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8760F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S12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0D43D6"/>
    <w:rsid w:val="001256F0"/>
    <w:rsid w:val="00131267"/>
    <w:rsid w:val="00135313"/>
    <w:rsid w:val="00162D66"/>
    <w:rsid w:val="001872FC"/>
    <w:rsid w:val="001E6387"/>
    <w:rsid w:val="00232DCF"/>
    <w:rsid w:val="002A77B8"/>
    <w:rsid w:val="002F3C03"/>
    <w:rsid w:val="00307F3D"/>
    <w:rsid w:val="00322E07"/>
    <w:rsid w:val="00332CC3"/>
    <w:rsid w:val="00336BFD"/>
    <w:rsid w:val="0036422C"/>
    <w:rsid w:val="003E6E58"/>
    <w:rsid w:val="00425566"/>
    <w:rsid w:val="00456715"/>
    <w:rsid w:val="004D4A29"/>
    <w:rsid w:val="00511800"/>
    <w:rsid w:val="005926D2"/>
    <w:rsid w:val="00643A53"/>
    <w:rsid w:val="0066329A"/>
    <w:rsid w:val="0068718D"/>
    <w:rsid w:val="00735AED"/>
    <w:rsid w:val="0075181E"/>
    <w:rsid w:val="00791118"/>
    <w:rsid w:val="007B383F"/>
    <w:rsid w:val="008760F7"/>
    <w:rsid w:val="008A2F2E"/>
    <w:rsid w:val="008C10B9"/>
    <w:rsid w:val="00997019"/>
    <w:rsid w:val="009E202B"/>
    <w:rsid w:val="009E7F11"/>
    <w:rsid w:val="00A4135D"/>
    <w:rsid w:val="00A41E93"/>
    <w:rsid w:val="00A94D36"/>
    <w:rsid w:val="00AB7C47"/>
    <w:rsid w:val="00AC682C"/>
    <w:rsid w:val="00AE712E"/>
    <w:rsid w:val="00BD0FFC"/>
    <w:rsid w:val="00BE65F7"/>
    <w:rsid w:val="00C872A7"/>
    <w:rsid w:val="00CC3970"/>
    <w:rsid w:val="00D9469B"/>
    <w:rsid w:val="00DA2C08"/>
    <w:rsid w:val="00DD0AA1"/>
    <w:rsid w:val="00E857AE"/>
    <w:rsid w:val="00EF4445"/>
    <w:rsid w:val="00F27164"/>
    <w:rsid w:val="00F66396"/>
    <w:rsid w:val="00F845AB"/>
    <w:rsid w:val="00FB142F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2.xml><?xml version="1.0" encoding="utf-8"?>
<ds:datastoreItem xmlns:ds="http://schemas.openxmlformats.org/officeDocument/2006/customXml" ds:itemID="{35997E31-E4F7-4172-B203-3E32AB71D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6853-c7a1-49b3-8bb8-fd233b95ecfe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2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6</cp:revision>
  <dcterms:created xsi:type="dcterms:W3CDTF">2023-11-08T15:02:00Z</dcterms:created>
  <dcterms:modified xsi:type="dcterms:W3CDTF">2023-11-08T15:04:00Z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