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1"/>
        <w:gridCol w:w="3014"/>
        <w:gridCol w:w="1266"/>
        <w:gridCol w:w="1643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395098C0" w:rsidR="0066329A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7A7515">
              <w:rPr>
                <w:b/>
                <w:bCs/>
                <w:color w:val="54595F"/>
                <w:sz w:val="28"/>
                <w:szCs w:val="28"/>
              </w:rPr>
              <w:t>3.1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7A7515">
              <w:rPr>
                <w:b/>
                <w:bCs/>
                <w:color w:val="54595F"/>
                <w:sz w:val="28"/>
                <w:szCs w:val="28"/>
              </w:rPr>
              <w:t>Called by God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FB142F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D731C9">
              <w:rPr>
                <w:b/>
                <w:bCs/>
                <w:color w:val="54595F"/>
                <w:sz w:val="28"/>
                <w:szCs w:val="28"/>
              </w:rPr>
              <w:t>What does it mean to be called by God</w:t>
            </w:r>
            <w:r w:rsidR="009A6B96">
              <w:rPr>
                <w:b/>
                <w:bCs/>
                <w:color w:val="54595F"/>
                <w:sz w:val="28"/>
                <w:szCs w:val="28"/>
              </w:rPr>
              <w:t>?</w:t>
            </w:r>
          </w:p>
          <w:p w14:paraId="6FC80BD9" w14:textId="5C463F36" w:rsidR="00A316FB" w:rsidRPr="00A316FB" w:rsidRDefault="00A316FB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316FB">
              <w:rPr>
                <w:color w:val="54595F"/>
                <w:sz w:val="28"/>
                <w:szCs w:val="28"/>
              </w:rPr>
              <w:t xml:space="preserve">Local faith </w:t>
            </w:r>
            <w:proofErr w:type="gramStart"/>
            <w:r w:rsidRPr="00A316FB">
              <w:rPr>
                <w:color w:val="54595F"/>
                <w:sz w:val="28"/>
                <w:szCs w:val="28"/>
              </w:rPr>
              <w:t>leaders;</w:t>
            </w:r>
            <w:proofErr w:type="gramEnd"/>
            <w:r w:rsidRPr="00A316FB">
              <w:rPr>
                <w:color w:val="54595F"/>
                <w:sz w:val="28"/>
                <w:szCs w:val="28"/>
              </w:rPr>
              <w:t xml:space="preserve"> Who are they and what do they do?</w:t>
            </w:r>
          </w:p>
          <w:p w14:paraId="440997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C5E810B" w14:textId="77777777" w:rsidTr="00997019"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997019">
        <w:trPr>
          <w:trHeight w:val="7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EF4445">
        <w:trPr>
          <w:trHeight w:val="1113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A9754A" w:rsidRPr="00AB7C47" w14:paraId="440DA92A" w14:textId="77777777" w:rsidTr="00997019">
        <w:tc>
          <w:tcPr>
            <w:tcW w:w="562" w:type="dxa"/>
            <w:shd w:val="clear" w:color="auto" w:fill="auto"/>
            <w:vAlign w:val="center"/>
          </w:tcPr>
          <w:p w14:paraId="4275D73D" w14:textId="687C9F02" w:rsidR="00A9754A" w:rsidRPr="00AB7C47" w:rsidRDefault="00A9754A" w:rsidP="00A9754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2E45F7">
              <w:rPr>
                <w:rFonts w:ascii="Open Sans" w:hAnsi="Open Sans" w:cs="Open Sans"/>
                <w:bCs/>
                <w:color w:val="54595F"/>
                <w:sz w:val="28"/>
                <w:szCs w:val="28"/>
              </w:rPr>
              <w:sym w:font="Wingdings 2" w:char="F0E6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CF29EF" w14:textId="0FED0B5D" w:rsidR="00A9754A" w:rsidRPr="00AB7C47" w:rsidRDefault="00A9754A" w:rsidP="00A9754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2E45F7">
              <w:rPr>
                <w:rFonts w:ascii="Open Sans" w:hAnsi="Open Sans" w:cs="Open Sans"/>
                <w:bCs/>
                <w:color w:val="54595F"/>
              </w:rPr>
              <w:t>the Old Testament Prophets were called by God to give his message to the people.</w:t>
            </w:r>
          </w:p>
        </w:tc>
        <w:tc>
          <w:tcPr>
            <w:tcW w:w="1643" w:type="dxa"/>
            <w:shd w:val="clear" w:color="auto" w:fill="auto"/>
          </w:tcPr>
          <w:p w14:paraId="4F888972" w14:textId="77777777" w:rsidR="00A9754A" w:rsidRPr="00AB7C47" w:rsidRDefault="00A9754A" w:rsidP="00A9754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9754A" w:rsidRPr="00AB7C47" w14:paraId="1EAE1C28" w14:textId="77777777" w:rsidTr="00997019">
        <w:tc>
          <w:tcPr>
            <w:tcW w:w="562" w:type="dxa"/>
            <w:shd w:val="clear" w:color="auto" w:fill="auto"/>
            <w:vAlign w:val="center"/>
          </w:tcPr>
          <w:p w14:paraId="5B1F866D" w14:textId="13D99706" w:rsidR="00A9754A" w:rsidRPr="00AB7C47" w:rsidRDefault="00A9754A" w:rsidP="00A9754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2E45F7">
              <w:rPr>
                <w:rFonts w:ascii="Open Sans" w:hAnsi="Open Sans" w:cs="Open Sans"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374D917" w14:textId="1D83896A" w:rsidR="00A9754A" w:rsidRPr="00AB7C47" w:rsidRDefault="00A9754A" w:rsidP="00A9754A">
            <w:pPr>
              <w:contextualSpacing/>
              <w:rPr>
                <w:bCs/>
                <w:color w:val="54595F"/>
                <w:szCs w:val="28"/>
              </w:rPr>
            </w:pPr>
            <w:r w:rsidRPr="002E45F7">
              <w:rPr>
                <w:rFonts w:ascii="Open Sans" w:hAnsi="Open Sans" w:cs="Open Sans"/>
                <w:bCs/>
                <w:color w:val="54595F"/>
              </w:rPr>
              <w:t>the Prophets were telling the people to turn back to God and mend their relationship with him. This is the beginning of God’s salvation plan.</w:t>
            </w:r>
          </w:p>
        </w:tc>
        <w:tc>
          <w:tcPr>
            <w:tcW w:w="1643" w:type="dxa"/>
            <w:shd w:val="clear" w:color="auto" w:fill="auto"/>
          </w:tcPr>
          <w:p w14:paraId="14B92ADD" w14:textId="77777777" w:rsidR="00A9754A" w:rsidRPr="00AB7C47" w:rsidRDefault="00A9754A" w:rsidP="00A9754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9754A" w:rsidRPr="00AB7C47" w14:paraId="3EA41F3A" w14:textId="77777777" w:rsidTr="00997019">
        <w:tc>
          <w:tcPr>
            <w:tcW w:w="562" w:type="dxa"/>
            <w:shd w:val="clear" w:color="auto" w:fill="auto"/>
            <w:vAlign w:val="center"/>
          </w:tcPr>
          <w:p w14:paraId="187AE308" w14:textId="5A3B5EE1" w:rsidR="00A9754A" w:rsidRPr="00AB7C47" w:rsidRDefault="00A9754A" w:rsidP="00A9754A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2E45F7">
              <w:rPr>
                <w:rFonts w:ascii="Open Sans" w:hAnsi="Open Sans" w:cs="Open Sans"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645BBC" w14:textId="32B3C07F" w:rsidR="00A9754A" w:rsidRPr="00AB7C47" w:rsidRDefault="00A9754A" w:rsidP="00A9754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2E45F7">
              <w:rPr>
                <w:rFonts w:ascii="Open Sans" w:hAnsi="Open Sans" w:cs="Open Sans"/>
                <w:bCs/>
                <w:color w:val="54595F"/>
              </w:rPr>
              <w:t>people are called by God today, and their lives are changed as they respond in a variety of ways e.g. ordination, ministry in the local church or missionary work abroad etc.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4E200D1E" w14:textId="77777777" w:rsidR="00A9754A" w:rsidRPr="00AB7C47" w:rsidRDefault="00A9754A" w:rsidP="00A9754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3608" w:rsidRPr="00AB7C47" w14:paraId="3EA1436B" w14:textId="77777777" w:rsidTr="00997019">
        <w:tc>
          <w:tcPr>
            <w:tcW w:w="562" w:type="dxa"/>
            <w:shd w:val="clear" w:color="auto" w:fill="auto"/>
            <w:vAlign w:val="center"/>
          </w:tcPr>
          <w:p w14:paraId="394EBA0E" w14:textId="4873CD74" w:rsidR="00353608" w:rsidRPr="00AB7C47" w:rsidRDefault="00353608" w:rsidP="00353608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2E45F7">
              <w:rPr>
                <w:bCs/>
                <w:color w:val="54595F"/>
                <w:sz w:val="28"/>
                <w:szCs w:val="28"/>
              </w:rPr>
              <w:sym w:font="Wingdings 2" w:char="F0E6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C447797" w14:textId="1D9DC5C4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2E45F7">
              <w:rPr>
                <w:rFonts w:ascii="Open Sans" w:hAnsi="Open Sans" w:cs="Open Sans"/>
                <w:bCs/>
                <w:color w:val="54595F"/>
              </w:rPr>
              <w:t xml:space="preserve">talk about in detail the Bible stories you have discussed. </w:t>
            </w:r>
          </w:p>
        </w:tc>
        <w:tc>
          <w:tcPr>
            <w:tcW w:w="1643" w:type="dxa"/>
            <w:shd w:val="clear" w:color="auto" w:fill="auto"/>
          </w:tcPr>
          <w:p w14:paraId="09ACA0CB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3608" w:rsidRPr="00AB7C47" w14:paraId="7137F7E5" w14:textId="77777777" w:rsidTr="0005237A">
        <w:tc>
          <w:tcPr>
            <w:tcW w:w="562" w:type="dxa"/>
            <w:shd w:val="clear" w:color="auto" w:fill="auto"/>
            <w:vAlign w:val="center"/>
          </w:tcPr>
          <w:p w14:paraId="4BA43823" w14:textId="48B8B5E3" w:rsidR="00353608" w:rsidRPr="00AB7C47" w:rsidRDefault="00353608" w:rsidP="00353608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2E45F7">
              <w:rPr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60A6F80" w14:textId="71269C74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2E45F7">
              <w:rPr>
                <w:rFonts w:ascii="Open Sans" w:hAnsi="Open Sans" w:cs="Open Sans"/>
                <w:bCs/>
                <w:color w:val="54595F"/>
              </w:rPr>
              <w:t>ask important questions about religion and beliefs.</w:t>
            </w:r>
          </w:p>
        </w:tc>
        <w:tc>
          <w:tcPr>
            <w:tcW w:w="1643" w:type="dxa"/>
            <w:shd w:val="clear" w:color="auto" w:fill="auto"/>
          </w:tcPr>
          <w:p w14:paraId="09648B12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3608" w:rsidRPr="00AB7C47" w14:paraId="717BB7E1" w14:textId="77777777" w:rsidTr="00997019">
        <w:tc>
          <w:tcPr>
            <w:tcW w:w="562" w:type="dxa"/>
            <w:shd w:val="clear" w:color="auto" w:fill="auto"/>
            <w:vAlign w:val="center"/>
          </w:tcPr>
          <w:p w14:paraId="0B2DFB8A" w14:textId="714D09EB" w:rsidR="00353608" w:rsidRPr="00FD663D" w:rsidRDefault="00353608" w:rsidP="0035360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E178D9C" w14:textId="33827F46" w:rsidR="00353608" w:rsidRDefault="00353608" w:rsidP="0035360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rFonts w:ascii="Open Sans" w:hAnsi="Open Sans" w:cs="Open Sans"/>
                <w:bCs/>
                <w:color w:val="54595F"/>
              </w:rPr>
              <w:t>interpret the stories and identify Christian beliefs.</w:t>
            </w:r>
          </w:p>
        </w:tc>
        <w:tc>
          <w:tcPr>
            <w:tcW w:w="1643" w:type="dxa"/>
            <w:shd w:val="clear" w:color="auto" w:fill="auto"/>
          </w:tcPr>
          <w:p w14:paraId="68A08784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3608" w:rsidRPr="00AB7C47" w14:paraId="413B63D2" w14:textId="77777777" w:rsidTr="00A97236">
        <w:tc>
          <w:tcPr>
            <w:tcW w:w="562" w:type="dxa"/>
            <w:shd w:val="clear" w:color="auto" w:fill="auto"/>
            <w:vAlign w:val="center"/>
          </w:tcPr>
          <w:p w14:paraId="324A2647" w14:textId="3059607F" w:rsidR="00353608" w:rsidRPr="00FD663D" w:rsidRDefault="00353608" w:rsidP="0035360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1AB4F3A" w14:textId="6FD7A739" w:rsidR="00353608" w:rsidRDefault="00353608" w:rsidP="0035360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rFonts w:ascii="Open Sans" w:hAnsi="Open Sans" w:cs="Open Sans"/>
                <w:color w:val="54595F"/>
              </w:rPr>
              <w:t>describe aspects of the daily life of a Rabbi</w:t>
            </w:r>
            <w:r>
              <w:rPr>
                <w:rFonts w:ascii="Open Sans" w:hAnsi="Open Sans" w:cs="Open Sans"/>
                <w:color w:val="54595F"/>
              </w:rPr>
              <w:t>.</w:t>
            </w:r>
          </w:p>
        </w:tc>
        <w:tc>
          <w:tcPr>
            <w:tcW w:w="1643" w:type="dxa"/>
            <w:shd w:val="clear" w:color="auto" w:fill="auto"/>
          </w:tcPr>
          <w:p w14:paraId="040B5152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3608" w:rsidRPr="00AB7C47" w14:paraId="5A0F12A1" w14:textId="77777777" w:rsidTr="00A97236">
        <w:tc>
          <w:tcPr>
            <w:tcW w:w="562" w:type="dxa"/>
            <w:shd w:val="clear" w:color="auto" w:fill="auto"/>
            <w:vAlign w:val="center"/>
          </w:tcPr>
          <w:p w14:paraId="1E714F80" w14:textId="3F3733A9" w:rsidR="00353608" w:rsidRPr="00FD663D" w:rsidRDefault="00353608" w:rsidP="0035360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C039DAA" w14:textId="777204C2" w:rsidR="00353608" w:rsidRDefault="00353608" w:rsidP="0035360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rFonts w:ascii="Open Sans" w:hAnsi="Open Sans" w:cs="Open Sans"/>
                <w:color w:val="54595F"/>
              </w:rPr>
              <w:t>describe aspects of the daily life of an Ima</w:t>
            </w:r>
            <w:r w:rsidR="00510F1A">
              <w:rPr>
                <w:rFonts w:ascii="Open Sans" w:hAnsi="Open Sans" w:cs="Open Sans"/>
                <w:color w:val="54595F"/>
              </w:rPr>
              <w:t>m</w:t>
            </w:r>
            <w:r w:rsidRPr="002E45F7">
              <w:rPr>
                <w:rFonts w:ascii="Open Sans" w:hAnsi="Open Sans" w:cs="Open Sans"/>
                <w:color w:val="54595F"/>
              </w:rPr>
              <w:t>.</w:t>
            </w:r>
          </w:p>
        </w:tc>
        <w:tc>
          <w:tcPr>
            <w:tcW w:w="1643" w:type="dxa"/>
            <w:shd w:val="clear" w:color="auto" w:fill="auto"/>
          </w:tcPr>
          <w:p w14:paraId="31C47D7E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3608" w:rsidRPr="00AB7C47" w14:paraId="094A2EDC" w14:textId="77777777" w:rsidTr="00A97236">
        <w:tc>
          <w:tcPr>
            <w:tcW w:w="562" w:type="dxa"/>
            <w:shd w:val="clear" w:color="auto" w:fill="auto"/>
            <w:vAlign w:val="center"/>
          </w:tcPr>
          <w:p w14:paraId="696018C2" w14:textId="14945CF8" w:rsidR="00353608" w:rsidRPr="00FD663D" w:rsidRDefault="00353608" w:rsidP="0035360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26A2B94C" w14:textId="1ABF54F6" w:rsidR="00353608" w:rsidRDefault="00353608" w:rsidP="0035360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i</w:t>
            </w:r>
            <w:r w:rsidRPr="002E45F7">
              <w:rPr>
                <w:rFonts w:ascii="Open Sans" w:hAnsi="Open Sans" w:cs="Open Sans"/>
                <w:color w:val="54595F"/>
              </w:rPr>
              <w:t>dentify similarities and differences between the roles of faith leaders.</w:t>
            </w:r>
          </w:p>
        </w:tc>
        <w:tc>
          <w:tcPr>
            <w:tcW w:w="1643" w:type="dxa"/>
            <w:shd w:val="clear" w:color="auto" w:fill="auto"/>
          </w:tcPr>
          <w:p w14:paraId="4BAB64E3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3608" w:rsidRPr="00AB7C47" w14:paraId="74BB2419" w14:textId="77777777" w:rsidTr="00581B32">
        <w:tc>
          <w:tcPr>
            <w:tcW w:w="562" w:type="dxa"/>
            <w:shd w:val="clear" w:color="auto" w:fill="auto"/>
            <w:vAlign w:val="center"/>
          </w:tcPr>
          <w:p w14:paraId="0BE4EC56" w14:textId="392B240E" w:rsidR="00353608" w:rsidRPr="00FD663D" w:rsidRDefault="00353608" w:rsidP="0035360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</w:tcPr>
          <w:p w14:paraId="684B5FE7" w14:textId="4712F9E3" w:rsidR="00353608" w:rsidRDefault="00353608" w:rsidP="0035360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rFonts w:ascii="Open Sans" w:hAnsi="Open Sans" w:cs="Open Sans"/>
                <w:bCs/>
                <w:color w:val="54595F"/>
              </w:rPr>
              <w:t xml:space="preserve">use developing religious vocabulary to show that they understand the Christian beliefs. </w:t>
            </w:r>
          </w:p>
        </w:tc>
        <w:tc>
          <w:tcPr>
            <w:tcW w:w="1643" w:type="dxa"/>
            <w:shd w:val="clear" w:color="auto" w:fill="auto"/>
          </w:tcPr>
          <w:p w14:paraId="2EAB17C1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3608" w:rsidRPr="00AB7C47" w14:paraId="463FB766" w14:textId="77777777" w:rsidTr="00581B32">
        <w:tc>
          <w:tcPr>
            <w:tcW w:w="562" w:type="dxa"/>
            <w:shd w:val="clear" w:color="auto" w:fill="auto"/>
            <w:vAlign w:val="center"/>
          </w:tcPr>
          <w:p w14:paraId="4A64BCE1" w14:textId="3E095A46" w:rsidR="00353608" w:rsidRPr="00FD663D" w:rsidRDefault="00353608" w:rsidP="0035360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bCs/>
                <w:color w:val="54595F"/>
                <w:sz w:val="28"/>
                <w:szCs w:val="28"/>
              </w:rPr>
              <w:lastRenderedPageBreak/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</w:tcPr>
          <w:p w14:paraId="15AEEFDD" w14:textId="07D8FCFC" w:rsidR="00353608" w:rsidRDefault="00353608" w:rsidP="0035360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rFonts w:ascii="Open Sans" w:hAnsi="Open Sans" w:cs="Open Sans"/>
                <w:bCs/>
                <w:color w:val="54595F"/>
              </w:rPr>
              <w:t xml:space="preserve">describe the impact of responding to God’s call on a person’s life.  </w:t>
            </w:r>
          </w:p>
        </w:tc>
        <w:tc>
          <w:tcPr>
            <w:tcW w:w="1643" w:type="dxa"/>
            <w:shd w:val="clear" w:color="auto" w:fill="auto"/>
          </w:tcPr>
          <w:p w14:paraId="7334A8E1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3608" w:rsidRPr="00AB7C47" w14:paraId="3EE66197" w14:textId="77777777" w:rsidTr="00581B32">
        <w:tc>
          <w:tcPr>
            <w:tcW w:w="562" w:type="dxa"/>
            <w:shd w:val="clear" w:color="auto" w:fill="auto"/>
            <w:vAlign w:val="center"/>
          </w:tcPr>
          <w:p w14:paraId="156BA10B" w14:textId="2A6E02F3" w:rsidR="00353608" w:rsidRPr="00FD663D" w:rsidRDefault="00353608" w:rsidP="0035360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</w:tcPr>
          <w:p w14:paraId="5D0DE66E" w14:textId="5973EEFB" w:rsidR="00353608" w:rsidRDefault="00353608" w:rsidP="0035360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2E45F7">
              <w:rPr>
                <w:rFonts w:ascii="Open Sans" w:hAnsi="Open Sans" w:cs="Open Sans"/>
                <w:bCs/>
                <w:color w:val="54595F"/>
              </w:rPr>
              <w:t>tell you what they think God would be asking prophets to speak out against today.</w:t>
            </w:r>
          </w:p>
        </w:tc>
        <w:tc>
          <w:tcPr>
            <w:tcW w:w="1643" w:type="dxa"/>
            <w:shd w:val="clear" w:color="auto" w:fill="auto"/>
          </w:tcPr>
          <w:p w14:paraId="794DF614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3608" w:rsidRPr="00AB7C47" w14:paraId="3EF2D3B0" w14:textId="77777777" w:rsidTr="00997019">
        <w:trPr>
          <w:trHeight w:val="738"/>
        </w:trPr>
        <w:tc>
          <w:tcPr>
            <w:tcW w:w="3093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3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353608" w:rsidRPr="00AB7C47" w:rsidRDefault="00353608" w:rsidP="0035360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6C5F07" w14:textId="77777777" w:rsidR="004F39BE" w:rsidRDefault="004F39BE" w:rsidP="007B383F">
      <w:pPr>
        <w:spacing w:after="0" w:line="240" w:lineRule="auto"/>
      </w:pPr>
      <w:r>
        <w:separator/>
      </w:r>
    </w:p>
  </w:endnote>
  <w:endnote w:type="continuationSeparator" w:id="0">
    <w:p w14:paraId="52AA2B0B" w14:textId="77777777" w:rsidR="004F39BE" w:rsidRDefault="004F39BE" w:rsidP="007B383F">
      <w:pPr>
        <w:spacing w:after="0" w:line="240" w:lineRule="auto"/>
      </w:pPr>
      <w:r>
        <w:continuationSeparator/>
      </w:r>
    </w:p>
  </w:endnote>
  <w:endnote w:type="continuationNotice" w:id="1">
    <w:p w14:paraId="336F5762" w14:textId="77777777" w:rsidR="004F39BE" w:rsidRDefault="004F39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804A8" w14:textId="77777777" w:rsidR="00353608" w:rsidRDefault="003536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66A6D" w14:textId="74F3CABB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353608">
      <w:rPr>
        <w:color w:val="54595F"/>
      </w:rPr>
      <w:t>4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4109B6">
      <w:rPr>
        <w:color w:val="54595F"/>
      </w:rPr>
      <w:t>3.1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F2D68" w14:textId="77777777" w:rsidR="00353608" w:rsidRDefault="003536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3F692" w14:textId="77777777" w:rsidR="004F39BE" w:rsidRDefault="004F39BE" w:rsidP="007B383F">
      <w:pPr>
        <w:spacing w:after="0" w:line="240" w:lineRule="auto"/>
      </w:pPr>
      <w:r>
        <w:separator/>
      </w:r>
    </w:p>
  </w:footnote>
  <w:footnote w:type="continuationSeparator" w:id="0">
    <w:p w14:paraId="2706DCE3" w14:textId="77777777" w:rsidR="004F39BE" w:rsidRDefault="004F39BE" w:rsidP="007B383F">
      <w:pPr>
        <w:spacing w:after="0" w:line="240" w:lineRule="auto"/>
      </w:pPr>
      <w:r>
        <w:continuationSeparator/>
      </w:r>
    </w:p>
  </w:footnote>
  <w:footnote w:type="continuationNotice" w:id="1">
    <w:p w14:paraId="44727717" w14:textId="77777777" w:rsidR="004F39BE" w:rsidRDefault="004F39B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308F9" w14:textId="77777777" w:rsidR="00353608" w:rsidRDefault="003536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8240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3BD6413A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4109B6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3.1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3BD6413A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4109B6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3.1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26C7D" w14:textId="77777777" w:rsidR="00353608" w:rsidRDefault="003536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076D2"/>
    <w:rsid w:val="000237B6"/>
    <w:rsid w:val="00066E89"/>
    <w:rsid w:val="000A48AD"/>
    <w:rsid w:val="000D43D6"/>
    <w:rsid w:val="001256F0"/>
    <w:rsid w:val="00131267"/>
    <w:rsid w:val="00135313"/>
    <w:rsid w:val="0017434D"/>
    <w:rsid w:val="001872FC"/>
    <w:rsid w:val="001B7734"/>
    <w:rsid w:val="001E6387"/>
    <w:rsid w:val="00232DCF"/>
    <w:rsid w:val="00277AC6"/>
    <w:rsid w:val="002C5581"/>
    <w:rsid w:val="002F3C03"/>
    <w:rsid w:val="00307F3D"/>
    <w:rsid w:val="00322E07"/>
    <w:rsid w:val="00332CC3"/>
    <w:rsid w:val="00336BFD"/>
    <w:rsid w:val="00353608"/>
    <w:rsid w:val="0036422C"/>
    <w:rsid w:val="003E6E58"/>
    <w:rsid w:val="004109B6"/>
    <w:rsid w:val="00425566"/>
    <w:rsid w:val="00456715"/>
    <w:rsid w:val="004D4A29"/>
    <w:rsid w:val="004E16D9"/>
    <w:rsid w:val="004F39BE"/>
    <w:rsid w:val="00510F1A"/>
    <w:rsid w:val="00511800"/>
    <w:rsid w:val="00547333"/>
    <w:rsid w:val="005926D2"/>
    <w:rsid w:val="00643A53"/>
    <w:rsid w:val="0066329A"/>
    <w:rsid w:val="0068718D"/>
    <w:rsid w:val="00735AED"/>
    <w:rsid w:val="00791118"/>
    <w:rsid w:val="007A7515"/>
    <w:rsid w:val="007B383F"/>
    <w:rsid w:val="008633EC"/>
    <w:rsid w:val="008A2F2E"/>
    <w:rsid w:val="008C10B9"/>
    <w:rsid w:val="00997019"/>
    <w:rsid w:val="009A6B96"/>
    <w:rsid w:val="009E202B"/>
    <w:rsid w:val="009E7F11"/>
    <w:rsid w:val="00A316FB"/>
    <w:rsid w:val="00A4135D"/>
    <w:rsid w:val="00A41E93"/>
    <w:rsid w:val="00A94D36"/>
    <w:rsid w:val="00A9754A"/>
    <w:rsid w:val="00AB7C47"/>
    <w:rsid w:val="00AC682C"/>
    <w:rsid w:val="00AE712E"/>
    <w:rsid w:val="00B043B5"/>
    <w:rsid w:val="00BE65F7"/>
    <w:rsid w:val="00CC3970"/>
    <w:rsid w:val="00D731C9"/>
    <w:rsid w:val="00D9469B"/>
    <w:rsid w:val="00DA2C08"/>
    <w:rsid w:val="00DD0AA1"/>
    <w:rsid w:val="00E857AE"/>
    <w:rsid w:val="00EE250C"/>
    <w:rsid w:val="00EF4445"/>
    <w:rsid w:val="00F27164"/>
    <w:rsid w:val="00F420A4"/>
    <w:rsid w:val="00F66396"/>
    <w:rsid w:val="00F845AB"/>
    <w:rsid w:val="00FB142F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7" ma:contentTypeDescription="Create a new document." ma:contentTypeScope="" ma:versionID="900f01d6b7d882cb0d9feacac3064321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6722dca0a1c43923f491a307d0b8817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customXml/itemProps2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E2E1CB-1B82-4760-B68C-C2583397AE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6853-c7a1-49b3-8bb8-fd233b95ecfe"/>
    <ds:schemaRef ds:uri="c025ca3b-34e7-4fd8-9960-6953cbbb1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3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12</cp:revision>
  <dcterms:created xsi:type="dcterms:W3CDTF">2023-11-24T08:18:00Z</dcterms:created>
  <dcterms:modified xsi:type="dcterms:W3CDTF">2024-08-13T10:53:00Z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