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2CA877E6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600CEA">
              <w:rPr>
                <w:b/>
                <w:bCs/>
                <w:color w:val="54595F"/>
                <w:sz w:val="28"/>
                <w:szCs w:val="28"/>
              </w:rPr>
              <w:t>6.6</w:t>
            </w:r>
            <w:r w:rsidR="00DD5DA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9D344C">
              <w:rPr>
                <w:b/>
                <w:bCs/>
                <w:color w:val="54595F"/>
                <w:sz w:val="28"/>
                <w:szCs w:val="28"/>
              </w:rPr>
              <w:t>God</w:t>
            </w:r>
            <w:r w:rsidR="00DD5DA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9D344C">
              <w:rPr>
                <w:b/>
                <w:bCs/>
                <w:color w:val="54595F"/>
                <w:sz w:val="28"/>
                <w:szCs w:val="28"/>
              </w:rPr>
              <w:t>What is the nature and character of God?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997019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997019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70C3BD72" w14:textId="285A6A3D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C8208E">
        <w:trPr>
          <w:trHeight w:val="8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C8208E">
        <w:trPr>
          <w:trHeight w:val="1107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A52FE9" w:rsidRPr="00AB7C47" w14:paraId="440DA92A" w14:textId="77777777" w:rsidTr="00997019">
        <w:tc>
          <w:tcPr>
            <w:tcW w:w="562" w:type="dxa"/>
            <w:shd w:val="clear" w:color="auto" w:fill="auto"/>
            <w:vAlign w:val="center"/>
          </w:tcPr>
          <w:p w14:paraId="4275D73D" w14:textId="7F70E9C9" w:rsidR="00A52FE9" w:rsidRPr="00AB7C47" w:rsidRDefault="00A52FE9" w:rsidP="00A52FE9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29C5BFA7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11C90">
              <w:rPr>
                <w:rFonts w:ascii="Open Sans" w:hAnsi="Open Sans" w:cs="Open Sans"/>
                <w:bCs/>
                <w:color w:val="54595F"/>
                <w:szCs w:val="28"/>
              </w:rPr>
              <w:t>Bible stories help to deepen our knowledge and understanding of God.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52FE9" w:rsidRPr="00AB7C47" w14:paraId="1EAE1C28" w14:textId="77777777" w:rsidTr="00997019">
        <w:tc>
          <w:tcPr>
            <w:tcW w:w="562" w:type="dxa"/>
            <w:shd w:val="clear" w:color="auto" w:fill="auto"/>
            <w:vAlign w:val="center"/>
          </w:tcPr>
          <w:p w14:paraId="5B1F866D" w14:textId="2256386B" w:rsidR="00A52FE9" w:rsidRPr="00AB7C47" w:rsidRDefault="00A52FE9" w:rsidP="00A52FE9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60BF3709" w:rsidR="00A52FE9" w:rsidRPr="00AB7C47" w:rsidRDefault="00A52FE9" w:rsidP="00A52FE9">
            <w:pPr>
              <w:contextualSpacing/>
              <w:rPr>
                <w:bCs/>
                <w:color w:val="54595F"/>
                <w:szCs w:val="28"/>
              </w:rPr>
            </w:pPr>
            <w:r w:rsidRPr="00611C90">
              <w:rPr>
                <w:rFonts w:ascii="Open Sans" w:hAnsi="Open Sans" w:cs="Open Sans"/>
                <w:bCs/>
                <w:color w:val="54595F"/>
                <w:szCs w:val="28"/>
              </w:rPr>
              <w:t xml:space="preserve">Christians believe God is three in one, the Trinity. 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52FE9" w:rsidRPr="00AB7C47" w14:paraId="3EA41F3A" w14:textId="77777777" w:rsidTr="00997019">
        <w:tc>
          <w:tcPr>
            <w:tcW w:w="562" w:type="dxa"/>
            <w:shd w:val="clear" w:color="auto" w:fill="auto"/>
            <w:vAlign w:val="center"/>
          </w:tcPr>
          <w:p w14:paraId="187AE308" w14:textId="22AF5021" w:rsidR="00A52FE9" w:rsidRPr="00AB7C47" w:rsidRDefault="00A52FE9" w:rsidP="00A52FE9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3AA1BF21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11C90">
              <w:rPr>
                <w:rFonts w:ascii="Open Sans" w:hAnsi="Open Sans" w:cs="Open Sans"/>
                <w:bCs/>
                <w:color w:val="54595F"/>
                <w:szCs w:val="28"/>
              </w:rPr>
              <w:t xml:space="preserve">God is given many names by Christians and members of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>all world faiths</w:t>
            </w:r>
            <w:r w:rsidRPr="00611C90">
              <w:rPr>
                <w:rFonts w:ascii="Open Sans" w:hAnsi="Open Sans" w:cs="Open Sans"/>
                <w:bCs/>
                <w:color w:val="54595F"/>
                <w:szCs w:val="28"/>
              </w:rPr>
              <w:t xml:space="preserve">. These names describe His nature and characteristics, 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52FE9" w:rsidRPr="00AB7C47" w14:paraId="3EA1436B" w14:textId="77777777" w:rsidTr="00997019">
        <w:tc>
          <w:tcPr>
            <w:tcW w:w="562" w:type="dxa"/>
            <w:shd w:val="clear" w:color="auto" w:fill="auto"/>
            <w:vAlign w:val="center"/>
          </w:tcPr>
          <w:p w14:paraId="394EBA0E" w14:textId="6A2E3738" w:rsidR="00A52FE9" w:rsidRPr="00AB7C47" w:rsidRDefault="00A52FE9" w:rsidP="00A52FE9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D67A1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0A093E35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D67A1E">
              <w:rPr>
                <w:rFonts w:ascii="Open Sans" w:hAnsi="Open Sans" w:cs="Open Sans"/>
                <w:bCs/>
                <w:color w:val="54595F"/>
                <w:szCs w:val="28"/>
              </w:rPr>
              <w:t>there are similarities and differences across World faiths about what people believe about God.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52FE9" w:rsidRPr="00AB7C47" w14:paraId="7137F7E5" w14:textId="77777777" w:rsidTr="0005237A">
        <w:tc>
          <w:tcPr>
            <w:tcW w:w="562" w:type="dxa"/>
            <w:shd w:val="clear" w:color="auto" w:fill="auto"/>
            <w:vAlign w:val="center"/>
          </w:tcPr>
          <w:p w14:paraId="4BA43823" w14:textId="1FA42915" w:rsidR="00A52FE9" w:rsidRPr="00AB7C47" w:rsidRDefault="00A52FE9" w:rsidP="00A52FE9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77C8DC73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11C90">
              <w:rPr>
                <w:rFonts w:ascii="Open Sans" w:hAnsi="Open Sans" w:cs="Open Sans"/>
                <w:bCs/>
                <w:color w:val="54595F"/>
                <w:szCs w:val="28"/>
              </w:rPr>
              <w:t>Bible texts are used to answer questions about the characteristics and nature of God.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A52FE9" w:rsidRPr="00AB7C47" w:rsidRDefault="00A52FE9" w:rsidP="00A52FE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8208E" w:rsidRPr="00AB7C47" w14:paraId="717BB7E1" w14:textId="77777777" w:rsidTr="00997019">
        <w:tc>
          <w:tcPr>
            <w:tcW w:w="562" w:type="dxa"/>
            <w:shd w:val="clear" w:color="auto" w:fill="auto"/>
            <w:vAlign w:val="center"/>
          </w:tcPr>
          <w:p w14:paraId="0B2DFB8A" w14:textId="61A280B4" w:rsidR="00C8208E" w:rsidRPr="00FD663D" w:rsidRDefault="00C8208E" w:rsidP="00C8208E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32305FAB" w:rsidR="00C8208E" w:rsidRDefault="00C8208E" w:rsidP="00C8208E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11C90">
              <w:rPr>
                <w:rFonts w:ascii="Open Sans" w:hAnsi="Open Sans" w:cs="Open Sans"/>
                <w:bCs/>
                <w:color w:val="54595F"/>
                <w:szCs w:val="28"/>
              </w:rPr>
              <w:t>use religious language to show they are developing an understanding of the Trinity.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C8208E" w:rsidRPr="00AB7C47" w:rsidRDefault="00C8208E" w:rsidP="00C8208E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8208E" w:rsidRPr="00AB7C47" w14:paraId="413B63D2" w14:textId="77777777" w:rsidTr="00997019">
        <w:tc>
          <w:tcPr>
            <w:tcW w:w="562" w:type="dxa"/>
            <w:shd w:val="clear" w:color="auto" w:fill="auto"/>
            <w:vAlign w:val="center"/>
          </w:tcPr>
          <w:p w14:paraId="324A2647" w14:textId="04D2FAA4" w:rsidR="00C8208E" w:rsidRPr="00FD663D" w:rsidRDefault="00C8208E" w:rsidP="00C8208E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2CE61F0D" w:rsidR="00C8208E" w:rsidRDefault="00C8208E" w:rsidP="00C8208E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11C90">
              <w:rPr>
                <w:rFonts w:ascii="Open Sans" w:hAnsi="Open Sans" w:cs="Open Sans"/>
                <w:bCs/>
                <w:color w:val="54595F"/>
                <w:szCs w:val="28"/>
              </w:rPr>
              <w:t>identify the elements in Christian worship that express Christian beliefs about God.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C8208E" w:rsidRPr="00AB7C47" w:rsidRDefault="00C8208E" w:rsidP="00C8208E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8208E" w:rsidRPr="00AB7C47" w14:paraId="5A0F12A1" w14:textId="77777777" w:rsidTr="00997019">
        <w:tc>
          <w:tcPr>
            <w:tcW w:w="562" w:type="dxa"/>
            <w:shd w:val="clear" w:color="auto" w:fill="auto"/>
            <w:vAlign w:val="center"/>
          </w:tcPr>
          <w:p w14:paraId="1E714F80" w14:textId="1341F56A" w:rsidR="00C8208E" w:rsidRPr="00FD663D" w:rsidRDefault="00C8208E" w:rsidP="00C8208E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C039DAA" w14:textId="6470A61E" w:rsidR="00C8208E" w:rsidRDefault="00C8208E" w:rsidP="00C8208E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11C90">
              <w:rPr>
                <w:rFonts w:ascii="Open Sans" w:hAnsi="Open Sans" w:cs="Open Sans"/>
                <w:bCs/>
                <w:color w:val="54595F"/>
                <w:szCs w:val="28"/>
              </w:rPr>
              <w:t xml:space="preserve">ask big questions and express their own views. </w:t>
            </w:r>
          </w:p>
        </w:tc>
        <w:tc>
          <w:tcPr>
            <w:tcW w:w="1643" w:type="dxa"/>
            <w:shd w:val="clear" w:color="auto" w:fill="auto"/>
          </w:tcPr>
          <w:p w14:paraId="31C47D7E" w14:textId="77777777" w:rsidR="00C8208E" w:rsidRPr="00AB7C47" w:rsidRDefault="00C8208E" w:rsidP="00C8208E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8208E" w:rsidRPr="00AB7C47" w14:paraId="3D9C20BC" w14:textId="77777777" w:rsidTr="00997019">
        <w:tc>
          <w:tcPr>
            <w:tcW w:w="562" w:type="dxa"/>
            <w:shd w:val="clear" w:color="auto" w:fill="auto"/>
            <w:vAlign w:val="center"/>
          </w:tcPr>
          <w:p w14:paraId="790C8182" w14:textId="50A1B918" w:rsidR="00C8208E" w:rsidRPr="00FD663D" w:rsidRDefault="00C8208E" w:rsidP="00C8208E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FD1623E" w14:textId="6746B2A5" w:rsidR="00C8208E" w:rsidRDefault="00C8208E" w:rsidP="00C8208E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EA1250">
              <w:rPr>
                <w:rFonts w:ascii="Open Sans" w:hAnsi="Open Sans" w:cs="Open Sans"/>
                <w:color w:val="54595F"/>
              </w:rPr>
              <w:t>identify and talk using religious vocab about Muslim and Hindu beliefs about God.</w:t>
            </w:r>
          </w:p>
        </w:tc>
        <w:tc>
          <w:tcPr>
            <w:tcW w:w="1643" w:type="dxa"/>
            <w:shd w:val="clear" w:color="auto" w:fill="auto"/>
          </w:tcPr>
          <w:p w14:paraId="4EB2D4D7" w14:textId="77777777" w:rsidR="00C8208E" w:rsidRPr="00AB7C47" w:rsidRDefault="00C8208E" w:rsidP="00C8208E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8208E" w:rsidRPr="00AB7C47" w14:paraId="5B4FBC67" w14:textId="77777777" w:rsidTr="00997019">
        <w:tc>
          <w:tcPr>
            <w:tcW w:w="562" w:type="dxa"/>
            <w:shd w:val="clear" w:color="auto" w:fill="auto"/>
            <w:vAlign w:val="center"/>
          </w:tcPr>
          <w:p w14:paraId="29A0A3F7" w14:textId="1E40577C" w:rsidR="00C8208E" w:rsidRPr="00FD663D" w:rsidRDefault="00C8208E" w:rsidP="00C8208E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11C90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2BF0224" w14:textId="2568E6F9" w:rsidR="00C8208E" w:rsidRDefault="00C8208E" w:rsidP="00C8208E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color w:val="54595F"/>
              </w:rPr>
              <w:t>t</w:t>
            </w:r>
            <w:r w:rsidRPr="00EA1250">
              <w:rPr>
                <w:rFonts w:ascii="Open Sans" w:hAnsi="Open Sans" w:cs="Open Sans"/>
                <w:color w:val="54595F"/>
              </w:rPr>
              <w:t>alk with understanding and knowledge about the opinions and ideas of people with the World View that God does not exist.</w:t>
            </w:r>
          </w:p>
        </w:tc>
        <w:tc>
          <w:tcPr>
            <w:tcW w:w="1643" w:type="dxa"/>
            <w:shd w:val="clear" w:color="auto" w:fill="auto"/>
          </w:tcPr>
          <w:p w14:paraId="44C1D686" w14:textId="77777777" w:rsidR="00C8208E" w:rsidRPr="00AB7C47" w:rsidRDefault="00C8208E" w:rsidP="00C8208E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8208E" w:rsidRPr="00AB7C47" w14:paraId="3EF2D3B0" w14:textId="77777777" w:rsidTr="00C8208E">
        <w:trPr>
          <w:trHeight w:val="632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C8208E" w:rsidRPr="00AB7C47" w:rsidRDefault="00C8208E" w:rsidP="00C8208E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C8208E" w:rsidRPr="00AB7C47" w:rsidRDefault="00C8208E" w:rsidP="00C8208E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C8208E" w:rsidRPr="00AB7C47" w:rsidRDefault="00C8208E" w:rsidP="00C8208E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C8208E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BC714D" w14:textId="77777777" w:rsidR="00C837F5" w:rsidRDefault="00C837F5" w:rsidP="007B383F">
      <w:pPr>
        <w:spacing w:after="0" w:line="240" w:lineRule="auto"/>
      </w:pPr>
      <w:r>
        <w:separator/>
      </w:r>
    </w:p>
  </w:endnote>
  <w:endnote w:type="continuationSeparator" w:id="0">
    <w:p w14:paraId="741E8D1A" w14:textId="77777777" w:rsidR="00C837F5" w:rsidRDefault="00C837F5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66A6D" w14:textId="14B308ED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600CEA">
      <w:rPr>
        <w:color w:val="54595F"/>
      </w:rPr>
      <w:t>4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600CEA">
      <w:rPr>
        <w:color w:val="54595F"/>
      </w:rPr>
      <w:t>6.6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E39D09" w14:textId="77777777" w:rsidR="00C837F5" w:rsidRDefault="00C837F5" w:rsidP="007B383F">
      <w:pPr>
        <w:spacing w:after="0" w:line="240" w:lineRule="auto"/>
      </w:pPr>
      <w:r>
        <w:separator/>
      </w:r>
    </w:p>
  </w:footnote>
  <w:footnote w:type="continuationSeparator" w:id="0">
    <w:p w14:paraId="38EBA792" w14:textId="77777777" w:rsidR="00C837F5" w:rsidRDefault="00C837F5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6DEE1D5E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600CEA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6.6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6DEE1D5E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600CEA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6.6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0D43D6"/>
    <w:rsid w:val="001256F0"/>
    <w:rsid w:val="00131267"/>
    <w:rsid w:val="00135313"/>
    <w:rsid w:val="001872FC"/>
    <w:rsid w:val="001E6387"/>
    <w:rsid w:val="00232DCF"/>
    <w:rsid w:val="002F3C03"/>
    <w:rsid w:val="00307F3D"/>
    <w:rsid w:val="00322E07"/>
    <w:rsid w:val="00332CC3"/>
    <w:rsid w:val="00336BFD"/>
    <w:rsid w:val="00361419"/>
    <w:rsid w:val="0036422C"/>
    <w:rsid w:val="003E6E58"/>
    <w:rsid w:val="004109B6"/>
    <w:rsid w:val="00425566"/>
    <w:rsid w:val="00456715"/>
    <w:rsid w:val="00461ADF"/>
    <w:rsid w:val="004D4A29"/>
    <w:rsid w:val="00511800"/>
    <w:rsid w:val="005926D2"/>
    <w:rsid w:val="00600CEA"/>
    <w:rsid w:val="00643A53"/>
    <w:rsid w:val="0066329A"/>
    <w:rsid w:val="0068718D"/>
    <w:rsid w:val="00735AED"/>
    <w:rsid w:val="00791118"/>
    <w:rsid w:val="007A7515"/>
    <w:rsid w:val="007B383F"/>
    <w:rsid w:val="008A2F2E"/>
    <w:rsid w:val="008C10B9"/>
    <w:rsid w:val="00997019"/>
    <w:rsid w:val="009D344C"/>
    <w:rsid w:val="009E202B"/>
    <w:rsid w:val="009E7F11"/>
    <w:rsid w:val="00A4135D"/>
    <w:rsid w:val="00A4168E"/>
    <w:rsid w:val="00A41E93"/>
    <w:rsid w:val="00A52FE9"/>
    <w:rsid w:val="00A94D36"/>
    <w:rsid w:val="00AB7C47"/>
    <w:rsid w:val="00AC682C"/>
    <w:rsid w:val="00AC773A"/>
    <w:rsid w:val="00AE712E"/>
    <w:rsid w:val="00BE65F7"/>
    <w:rsid w:val="00C409A6"/>
    <w:rsid w:val="00C8208E"/>
    <w:rsid w:val="00C837F5"/>
    <w:rsid w:val="00CC3970"/>
    <w:rsid w:val="00D9469B"/>
    <w:rsid w:val="00DA2C08"/>
    <w:rsid w:val="00DD0AA1"/>
    <w:rsid w:val="00DD5DA1"/>
    <w:rsid w:val="00E5164F"/>
    <w:rsid w:val="00E857AE"/>
    <w:rsid w:val="00EF4445"/>
    <w:rsid w:val="00F27164"/>
    <w:rsid w:val="00F66396"/>
    <w:rsid w:val="00F845AB"/>
    <w:rsid w:val="00FB142F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7" ma:contentTypeDescription="Create a new document." ma:contentTypeScope="" ma:versionID="900f01d6b7d882cb0d9feacac3064321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6722dca0a1c43923f491a307d0b8817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3.xml><?xml version="1.0" encoding="utf-8"?>
<ds:datastoreItem xmlns:ds="http://schemas.openxmlformats.org/officeDocument/2006/customXml" ds:itemID="{D4B74FD5-ADC1-4C3F-8AB7-12566DC4C8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6853-c7a1-49b3-8bb8-fd233b95ecfe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4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7</cp:revision>
  <dcterms:created xsi:type="dcterms:W3CDTF">2024-08-13T12:27:00Z</dcterms:created>
  <dcterms:modified xsi:type="dcterms:W3CDTF">2024-08-13T12:31:00Z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