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25C9A69D" w14:textId="3030D991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F94405">
              <w:rPr>
                <w:b/>
                <w:bCs/>
                <w:color w:val="54595F"/>
                <w:sz w:val="28"/>
                <w:szCs w:val="28"/>
              </w:rPr>
              <w:t>Old Test</w:t>
            </w:r>
            <w:r w:rsidR="004C681D">
              <w:rPr>
                <w:b/>
                <w:bCs/>
                <w:color w:val="54595F"/>
                <w:sz w:val="28"/>
                <w:szCs w:val="28"/>
              </w:rPr>
              <w:t>a</w:t>
            </w:r>
            <w:r w:rsidR="00F94405">
              <w:rPr>
                <w:b/>
                <w:bCs/>
                <w:color w:val="54595F"/>
                <w:sz w:val="28"/>
                <w:szCs w:val="28"/>
              </w:rPr>
              <w:t>ment Women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FB142F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F94405">
              <w:rPr>
                <w:b/>
                <w:bCs/>
                <w:color w:val="54595F"/>
                <w:sz w:val="28"/>
                <w:szCs w:val="28"/>
              </w:rPr>
              <w:t>Did she make the right choice?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440997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0C5E810B" w14:textId="77777777" w:rsidTr="00997019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997019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Some children progressed further and </w:t>
            </w:r>
            <w:proofErr w:type="gramStart"/>
            <w:r w:rsidRPr="00AB7C47">
              <w:rPr>
                <w:bCs/>
                <w:color w:val="54595F"/>
              </w:rPr>
              <w:t>could</w:t>
            </w:r>
            <w:proofErr w:type="gramEnd"/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EF4445">
        <w:trPr>
          <w:trHeight w:val="1113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5D2291" w:rsidRPr="00AB7C47" w14:paraId="440DA92A" w14:textId="77777777" w:rsidTr="00997019">
        <w:tc>
          <w:tcPr>
            <w:tcW w:w="562" w:type="dxa"/>
            <w:shd w:val="clear" w:color="auto" w:fill="auto"/>
            <w:vAlign w:val="center"/>
          </w:tcPr>
          <w:p w14:paraId="4275D73D" w14:textId="3F46E300" w:rsidR="005D2291" w:rsidRPr="00AB7C47" w:rsidRDefault="005D2291" w:rsidP="005D2291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1D7F5C28" w:rsidR="005D2291" w:rsidRPr="00AB7C47" w:rsidRDefault="005D2291" w:rsidP="005D2291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t>there are significant women in the Bible who made incredible choices that have an impact on God’s big story.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5D2291" w:rsidRPr="00AB7C47" w:rsidRDefault="005D2291" w:rsidP="005D229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D2291" w:rsidRPr="00AB7C47" w14:paraId="1EAE1C28" w14:textId="77777777" w:rsidTr="00997019">
        <w:tc>
          <w:tcPr>
            <w:tcW w:w="562" w:type="dxa"/>
            <w:shd w:val="clear" w:color="auto" w:fill="auto"/>
            <w:vAlign w:val="center"/>
          </w:tcPr>
          <w:p w14:paraId="5B1F866D" w14:textId="39FF2640" w:rsidR="005D2291" w:rsidRPr="00AB7C47" w:rsidRDefault="005D2291" w:rsidP="005D2291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0C6B362D" w:rsidR="005D2291" w:rsidRPr="00AB7C47" w:rsidRDefault="005D2291" w:rsidP="005D2291">
            <w:pPr>
              <w:contextualSpacing/>
              <w:rPr>
                <w:bCs/>
                <w:color w:val="54595F"/>
                <w:szCs w:val="28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t>Purim is a Jewish Festival celebrating the actions of Esther and how God used her to save the Jewish nation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5D2291" w:rsidRPr="00AB7C47" w:rsidRDefault="005D2291" w:rsidP="005D229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5D2291" w:rsidRPr="00AB7C47" w14:paraId="3EA41F3A" w14:textId="77777777" w:rsidTr="00997019">
        <w:tc>
          <w:tcPr>
            <w:tcW w:w="562" w:type="dxa"/>
            <w:shd w:val="clear" w:color="auto" w:fill="auto"/>
            <w:vAlign w:val="center"/>
          </w:tcPr>
          <w:p w14:paraId="187AE308" w14:textId="080A166C" w:rsidR="005D2291" w:rsidRPr="00AB7C47" w:rsidRDefault="005D2291" w:rsidP="005D2291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sym w:font="Wingdings" w:char="F075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060AD7F3" w:rsidR="005D2291" w:rsidRPr="00AB7C47" w:rsidRDefault="005D2291" w:rsidP="005D2291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t>sometimes people of faith face great challenges and remain true to their faith.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5D2291" w:rsidRPr="00AB7C47" w:rsidRDefault="005D2291" w:rsidP="005D229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5FCC" w:rsidRPr="00AB7C47" w14:paraId="3EA1436B" w14:textId="77777777" w:rsidTr="00997019">
        <w:tc>
          <w:tcPr>
            <w:tcW w:w="562" w:type="dxa"/>
            <w:shd w:val="clear" w:color="auto" w:fill="auto"/>
            <w:vAlign w:val="center"/>
          </w:tcPr>
          <w:p w14:paraId="394EBA0E" w14:textId="64CC50D1" w:rsidR="00875FCC" w:rsidRPr="00AB7C47" w:rsidRDefault="00875FCC" w:rsidP="00875FCC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0D45552B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t>make links between their own values and the values of others (</w:t>
            </w:r>
            <w:proofErr w:type="gramStart"/>
            <w:r w:rsidRPr="00893F22">
              <w:rPr>
                <w:rFonts w:ascii="Open Sans" w:hAnsi="Open Sans" w:cs="Open Sans"/>
                <w:bCs/>
                <w:color w:val="54595F"/>
              </w:rPr>
              <w:t>i.e.</w:t>
            </w:r>
            <w:proofErr w:type="gramEnd"/>
            <w:r w:rsidRPr="00893F22">
              <w:rPr>
                <w:rFonts w:ascii="Open Sans" w:hAnsi="Open Sans" w:cs="Open Sans"/>
                <w:bCs/>
                <w:color w:val="54595F"/>
              </w:rPr>
              <w:t xml:space="preserve"> the women in the Bible).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5FCC" w:rsidRPr="00AB7C47" w14:paraId="7137F7E5" w14:textId="77777777" w:rsidTr="0005237A">
        <w:tc>
          <w:tcPr>
            <w:tcW w:w="562" w:type="dxa"/>
            <w:shd w:val="clear" w:color="auto" w:fill="auto"/>
            <w:vAlign w:val="center"/>
          </w:tcPr>
          <w:p w14:paraId="4BA43823" w14:textId="37E11409" w:rsidR="00875FCC" w:rsidRPr="00AB7C47" w:rsidRDefault="00875FCC" w:rsidP="00875FCC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50CA66B3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t>ask important and relevant questions about the lives of the women in the Bible.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5FCC" w:rsidRPr="00AB7C47" w14:paraId="717BB7E1" w14:textId="77777777" w:rsidTr="00997019">
        <w:tc>
          <w:tcPr>
            <w:tcW w:w="562" w:type="dxa"/>
            <w:shd w:val="clear" w:color="auto" w:fill="auto"/>
            <w:vAlign w:val="center"/>
          </w:tcPr>
          <w:p w14:paraId="0B2DFB8A" w14:textId="7FD2BB2A" w:rsidR="00875FCC" w:rsidRPr="00FD663D" w:rsidRDefault="00875FCC" w:rsidP="00875FCC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526327CD" w:rsidR="00875FCC" w:rsidRDefault="00875FCC" w:rsidP="00875FCC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t xml:space="preserve">use religious vocabulary to describe and show understanding of the stories, </w:t>
            </w:r>
            <w:proofErr w:type="gramStart"/>
            <w:r w:rsidRPr="00893F22">
              <w:rPr>
                <w:rFonts w:ascii="Open Sans" w:hAnsi="Open Sans" w:cs="Open Sans"/>
                <w:bCs/>
                <w:color w:val="54595F"/>
              </w:rPr>
              <w:t>actions</w:t>
            </w:r>
            <w:proofErr w:type="gramEnd"/>
            <w:r w:rsidRPr="00893F22">
              <w:rPr>
                <w:rFonts w:ascii="Open Sans" w:hAnsi="Open Sans" w:cs="Open Sans"/>
                <w:bCs/>
                <w:color w:val="54595F"/>
              </w:rPr>
              <w:t xml:space="preserve"> and beliefs of the women in the Bible.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5FCC" w:rsidRPr="00AB7C47" w14:paraId="413B63D2" w14:textId="77777777" w:rsidTr="00997019">
        <w:tc>
          <w:tcPr>
            <w:tcW w:w="562" w:type="dxa"/>
            <w:shd w:val="clear" w:color="auto" w:fill="auto"/>
            <w:vAlign w:val="center"/>
          </w:tcPr>
          <w:p w14:paraId="324A2647" w14:textId="40FAD2E4" w:rsidR="00875FCC" w:rsidRPr="00FD663D" w:rsidRDefault="00875FCC" w:rsidP="00875FCC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1AB4F3A" w14:textId="7179527C" w:rsidR="00875FCC" w:rsidRDefault="00875FCC" w:rsidP="00875FCC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t xml:space="preserve">ask and suggest answers to questions of identity, meaning, purpose, truth, </w:t>
            </w:r>
            <w:proofErr w:type="gramStart"/>
            <w:r w:rsidRPr="00893F22">
              <w:rPr>
                <w:rFonts w:ascii="Open Sans" w:hAnsi="Open Sans" w:cs="Open Sans"/>
                <w:bCs/>
                <w:color w:val="54595F"/>
              </w:rPr>
              <w:t>values</w:t>
            </w:r>
            <w:proofErr w:type="gramEnd"/>
            <w:r w:rsidRPr="00893F22">
              <w:rPr>
                <w:rFonts w:ascii="Open Sans" w:hAnsi="Open Sans" w:cs="Open Sans"/>
                <w:bCs/>
                <w:color w:val="54595F"/>
              </w:rPr>
              <w:t xml:space="preserve"> and commitments.</w:t>
            </w:r>
          </w:p>
        </w:tc>
        <w:tc>
          <w:tcPr>
            <w:tcW w:w="1643" w:type="dxa"/>
            <w:shd w:val="clear" w:color="auto" w:fill="auto"/>
          </w:tcPr>
          <w:p w14:paraId="040B5152" w14:textId="77777777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5FCC" w:rsidRPr="00AB7C47" w14:paraId="5A0F12A1" w14:textId="77777777" w:rsidTr="00997019">
        <w:tc>
          <w:tcPr>
            <w:tcW w:w="562" w:type="dxa"/>
            <w:shd w:val="clear" w:color="auto" w:fill="auto"/>
            <w:vAlign w:val="center"/>
          </w:tcPr>
          <w:p w14:paraId="1E714F80" w14:textId="565E6132" w:rsidR="00875FCC" w:rsidRPr="00FD663D" w:rsidRDefault="00875FCC" w:rsidP="00875FCC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C039DAA" w14:textId="7DC3A8A1" w:rsidR="00875FCC" w:rsidRDefault="00875FCC" w:rsidP="00875FCC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 w:rsidRPr="00893F22">
              <w:rPr>
                <w:rFonts w:ascii="Open Sans" w:hAnsi="Open Sans" w:cs="Open Sans"/>
                <w:bCs/>
                <w:color w:val="54595F"/>
              </w:rPr>
              <w:t>reflect on the lives of the women in the Bible and describe the features that inspire them.</w:t>
            </w:r>
          </w:p>
        </w:tc>
        <w:tc>
          <w:tcPr>
            <w:tcW w:w="1643" w:type="dxa"/>
            <w:shd w:val="clear" w:color="auto" w:fill="auto"/>
          </w:tcPr>
          <w:p w14:paraId="31C47D7E" w14:textId="77777777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875FCC" w:rsidRPr="00AB7C47" w14:paraId="3EF2D3B0" w14:textId="77777777" w:rsidTr="00997019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875FCC" w:rsidRPr="00AB7C47" w:rsidRDefault="00875FCC" w:rsidP="00875FCC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E0A0E" w14:textId="77777777" w:rsidR="00EF5E07" w:rsidRDefault="00EF5E07" w:rsidP="007B383F">
      <w:pPr>
        <w:spacing w:after="0" w:line="240" w:lineRule="auto"/>
      </w:pPr>
      <w:r>
        <w:separator/>
      </w:r>
    </w:p>
  </w:endnote>
  <w:endnote w:type="continuationSeparator" w:id="0">
    <w:p w14:paraId="7E6C3AD1" w14:textId="77777777" w:rsidR="00EF5E07" w:rsidRDefault="00EF5E07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2E99D4CA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B67B3E">
      <w:rPr>
        <w:color w:val="54595F"/>
      </w:rPr>
      <w:t>5.5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497FE" w14:textId="77777777" w:rsidR="00EF5E07" w:rsidRDefault="00EF5E07" w:rsidP="007B383F">
      <w:pPr>
        <w:spacing w:after="0" w:line="240" w:lineRule="auto"/>
      </w:pPr>
      <w:r>
        <w:separator/>
      </w:r>
    </w:p>
  </w:footnote>
  <w:footnote w:type="continuationSeparator" w:id="0">
    <w:p w14:paraId="0A0A4604" w14:textId="77777777" w:rsidR="00EF5E07" w:rsidRDefault="00EF5E07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208116ED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B67B3E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5.5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208116ED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B67B3E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5.5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0D43D6"/>
    <w:rsid w:val="001256F0"/>
    <w:rsid w:val="00131267"/>
    <w:rsid w:val="00135313"/>
    <w:rsid w:val="001872FC"/>
    <w:rsid w:val="001E6387"/>
    <w:rsid w:val="00232DCF"/>
    <w:rsid w:val="002F3C03"/>
    <w:rsid w:val="00307F3D"/>
    <w:rsid w:val="00322E07"/>
    <w:rsid w:val="00332CC3"/>
    <w:rsid w:val="00336BFD"/>
    <w:rsid w:val="0036422C"/>
    <w:rsid w:val="003E6E58"/>
    <w:rsid w:val="00425566"/>
    <w:rsid w:val="00456715"/>
    <w:rsid w:val="004C681D"/>
    <w:rsid w:val="004D4A29"/>
    <w:rsid w:val="00511800"/>
    <w:rsid w:val="005926D2"/>
    <w:rsid w:val="005D2291"/>
    <w:rsid w:val="00643A53"/>
    <w:rsid w:val="0066329A"/>
    <w:rsid w:val="0068718D"/>
    <w:rsid w:val="00735AED"/>
    <w:rsid w:val="00791118"/>
    <w:rsid w:val="007B383F"/>
    <w:rsid w:val="00875FCC"/>
    <w:rsid w:val="008A2F2E"/>
    <w:rsid w:val="008C10B9"/>
    <w:rsid w:val="00990EF8"/>
    <w:rsid w:val="00997019"/>
    <w:rsid w:val="009E202B"/>
    <w:rsid w:val="009E7F11"/>
    <w:rsid w:val="00A4135D"/>
    <w:rsid w:val="00A41E93"/>
    <w:rsid w:val="00A94D36"/>
    <w:rsid w:val="00AB7C47"/>
    <w:rsid w:val="00AC682C"/>
    <w:rsid w:val="00AE712E"/>
    <w:rsid w:val="00B67B3E"/>
    <w:rsid w:val="00BE65F7"/>
    <w:rsid w:val="00CC3970"/>
    <w:rsid w:val="00D9469B"/>
    <w:rsid w:val="00DA2C08"/>
    <w:rsid w:val="00DD0AA1"/>
    <w:rsid w:val="00E857AE"/>
    <w:rsid w:val="00EF4445"/>
    <w:rsid w:val="00EF5E07"/>
    <w:rsid w:val="00F27164"/>
    <w:rsid w:val="00F66396"/>
    <w:rsid w:val="00F845AB"/>
    <w:rsid w:val="00F94405"/>
    <w:rsid w:val="00FB142F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3.xml><?xml version="1.0" encoding="utf-8"?>
<ds:datastoreItem xmlns:ds="http://schemas.openxmlformats.org/officeDocument/2006/customXml" ds:itemID="{F8411A55-EE63-4201-9D47-FB4D50DDE784}"/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3</TotalTime>
  <Pages>2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7</cp:revision>
  <cp:lastPrinted>2023-11-08T13:37:00Z</cp:lastPrinted>
  <dcterms:created xsi:type="dcterms:W3CDTF">2023-11-08T13:34:00Z</dcterms:created>
  <dcterms:modified xsi:type="dcterms:W3CDTF">2023-11-08T13:39:00Z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  <property fmtid="{D5CDD505-2E9C-101B-9397-08002B2CF9AE}" pid="3" name="MediaServiceImageTags">
    <vt:lpwstr/>
  </property>
</Properties>
</file>