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2"/>
        <w:gridCol w:w="3014"/>
        <w:gridCol w:w="1266"/>
        <w:gridCol w:w="1642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4BDCBD81" w:rsidR="0066329A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07607E">
              <w:rPr>
                <w:b/>
                <w:bCs/>
                <w:color w:val="54595F"/>
                <w:sz w:val="28"/>
                <w:szCs w:val="28"/>
              </w:rPr>
              <w:t>4.</w:t>
            </w:r>
            <w:r w:rsidR="00F16AEA">
              <w:rPr>
                <w:b/>
                <w:bCs/>
                <w:color w:val="54595F"/>
                <w:sz w:val="28"/>
                <w:szCs w:val="28"/>
              </w:rPr>
              <w:t>2</w:t>
            </w:r>
            <w:r w:rsidR="0007607E">
              <w:rPr>
                <w:b/>
                <w:bCs/>
                <w:color w:val="54595F"/>
                <w:sz w:val="28"/>
                <w:szCs w:val="28"/>
              </w:rPr>
              <w:t xml:space="preserve"> Christmas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07607E">
              <w:rPr>
                <w:b/>
                <w:bCs/>
                <w:color w:val="54595F"/>
                <w:sz w:val="28"/>
                <w:szCs w:val="28"/>
              </w:rPr>
              <w:t xml:space="preserve"> Why is Jesus described as the light of the world?</w:t>
            </w:r>
          </w:p>
          <w:p w14:paraId="4409971F" w14:textId="68D8CF9E" w:rsidR="0066329A" w:rsidRPr="0007607E" w:rsidRDefault="0007607E" w:rsidP="002D7840">
            <w:pPr>
              <w:contextualSpacing/>
              <w:rPr>
                <w:color w:val="54595F"/>
                <w:sz w:val="28"/>
                <w:szCs w:val="28"/>
              </w:rPr>
            </w:pPr>
            <w:r>
              <w:rPr>
                <w:color w:val="54595F"/>
                <w:sz w:val="28"/>
                <w:szCs w:val="28"/>
              </w:rPr>
              <w:t>Why is light an important symbol in World Faiths?</w:t>
            </w:r>
          </w:p>
        </w:tc>
      </w:tr>
      <w:tr w:rsidR="00AB7C47" w:rsidRPr="00AB7C47" w14:paraId="0C5E810B" w14:textId="77777777" w:rsidTr="00D23442">
        <w:tc>
          <w:tcPr>
            <w:tcW w:w="309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8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D23442">
        <w:tc>
          <w:tcPr>
            <w:tcW w:w="3094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2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D23442">
        <w:tc>
          <w:tcPr>
            <w:tcW w:w="3094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2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D23442">
        <w:tc>
          <w:tcPr>
            <w:tcW w:w="3094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2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D23442">
        <w:trPr>
          <w:trHeight w:val="762"/>
        </w:trPr>
        <w:tc>
          <w:tcPr>
            <w:tcW w:w="3094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2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D23442">
        <w:tc>
          <w:tcPr>
            <w:tcW w:w="3094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8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D23442">
        <w:trPr>
          <w:trHeight w:val="1481"/>
        </w:trPr>
        <w:tc>
          <w:tcPr>
            <w:tcW w:w="309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8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6CAB347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F09C7B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D23442" w:rsidRPr="00AB7C47" w14:paraId="440DA92A" w14:textId="77777777" w:rsidTr="00D23442">
        <w:tc>
          <w:tcPr>
            <w:tcW w:w="562" w:type="dxa"/>
            <w:shd w:val="clear" w:color="auto" w:fill="auto"/>
            <w:vAlign w:val="center"/>
          </w:tcPr>
          <w:p w14:paraId="4275D73D" w14:textId="65DFE00A" w:rsidR="00D23442" w:rsidRPr="00AB7C47" w:rsidRDefault="00D23442" w:rsidP="00D23442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 2" w:char="F0E6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3DCF29EF" w14:textId="58A2C190" w:rsidR="00D23442" w:rsidRPr="00AB7C47" w:rsidRDefault="00D23442" w:rsidP="00D23442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67FA1">
              <w:rPr>
                <w:rFonts w:ascii="Open Sans" w:hAnsi="Open Sans" w:cs="Open Sans"/>
                <w:bCs/>
                <w:color w:val="54595F"/>
              </w:rPr>
              <w:t>Hanukkah is an important Jewish festival of light.</w:t>
            </w:r>
          </w:p>
        </w:tc>
        <w:tc>
          <w:tcPr>
            <w:tcW w:w="1642" w:type="dxa"/>
            <w:shd w:val="clear" w:color="auto" w:fill="auto"/>
          </w:tcPr>
          <w:p w14:paraId="4F888972" w14:textId="77777777" w:rsidR="00D23442" w:rsidRPr="00AB7C47" w:rsidRDefault="00D23442" w:rsidP="00D23442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23442" w:rsidRPr="00AB7C47" w14:paraId="1EAE1C28" w14:textId="77777777" w:rsidTr="00D23442">
        <w:tc>
          <w:tcPr>
            <w:tcW w:w="562" w:type="dxa"/>
            <w:shd w:val="clear" w:color="auto" w:fill="auto"/>
            <w:vAlign w:val="center"/>
          </w:tcPr>
          <w:p w14:paraId="5B1F866D" w14:textId="76E89AA9" w:rsidR="00D23442" w:rsidRPr="00AB7C47" w:rsidRDefault="00D23442" w:rsidP="00D23442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6374D917" w14:textId="54822E12" w:rsidR="00D23442" w:rsidRPr="00AB7C47" w:rsidRDefault="00D23442" w:rsidP="00D23442">
            <w:pPr>
              <w:contextualSpacing/>
              <w:rPr>
                <w:bCs/>
                <w:color w:val="54595F"/>
                <w:szCs w:val="28"/>
              </w:rPr>
            </w:pPr>
            <w:r w:rsidRPr="00667FA1">
              <w:rPr>
                <w:rFonts w:ascii="Open Sans" w:hAnsi="Open Sans" w:cs="Open Sans"/>
                <w:bCs/>
                <w:color w:val="54595F"/>
              </w:rPr>
              <w:t>light is used as a metaphor to describe Jesus and his impact on the world.</w:t>
            </w:r>
          </w:p>
        </w:tc>
        <w:tc>
          <w:tcPr>
            <w:tcW w:w="1642" w:type="dxa"/>
            <w:shd w:val="clear" w:color="auto" w:fill="auto"/>
          </w:tcPr>
          <w:p w14:paraId="14B92ADD" w14:textId="77777777" w:rsidR="00D23442" w:rsidRPr="00AB7C47" w:rsidRDefault="00D23442" w:rsidP="00D23442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D23442" w:rsidRPr="00AB7C47" w14:paraId="3EA41F3A" w14:textId="77777777" w:rsidTr="00D23442">
        <w:tc>
          <w:tcPr>
            <w:tcW w:w="562" w:type="dxa"/>
            <w:shd w:val="clear" w:color="auto" w:fill="auto"/>
            <w:vAlign w:val="center"/>
          </w:tcPr>
          <w:p w14:paraId="187AE308" w14:textId="212E38F0" w:rsidR="00D23442" w:rsidRPr="00AB7C47" w:rsidRDefault="00D23442" w:rsidP="00D23442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3D645BBC" w14:textId="054B2536" w:rsidR="00D23442" w:rsidRPr="00AB7C47" w:rsidRDefault="00D23442" w:rsidP="00D23442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67FA1">
              <w:rPr>
                <w:rFonts w:ascii="Open Sans" w:hAnsi="Open Sans" w:cs="Open Sans"/>
                <w:bCs/>
                <w:color w:val="54595F"/>
              </w:rPr>
              <w:t>the light of Jesus brings hope in dark places.</w:t>
            </w:r>
          </w:p>
        </w:tc>
        <w:tc>
          <w:tcPr>
            <w:tcW w:w="1642" w:type="dxa"/>
            <w:shd w:val="clear" w:color="auto" w:fill="auto"/>
            <w:vAlign w:val="center"/>
          </w:tcPr>
          <w:p w14:paraId="4E200D1E" w14:textId="77777777" w:rsidR="00D23442" w:rsidRPr="00AB7C47" w:rsidRDefault="00D23442" w:rsidP="00D23442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2761B" w:rsidRPr="00AB7C47" w14:paraId="3EA1436B" w14:textId="77777777" w:rsidTr="00D23442">
        <w:tc>
          <w:tcPr>
            <w:tcW w:w="562" w:type="dxa"/>
            <w:shd w:val="clear" w:color="auto" w:fill="auto"/>
            <w:vAlign w:val="center"/>
          </w:tcPr>
          <w:p w14:paraId="394EBA0E" w14:textId="5C6383F3" w:rsidR="0002761B" w:rsidRPr="00AB7C47" w:rsidRDefault="0002761B" w:rsidP="0002761B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1C447797" w14:textId="70C9F590" w:rsidR="0002761B" w:rsidRPr="00AB7C47" w:rsidRDefault="0002761B" w:rsidP="0002761B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67FA1">
              <w:rPr>
                <w:rFonts w:ascii="Open Sans" w:hAnsi="Open Sans" w:cs="Open Sans"/>
                <w:bCs/>
                <w:color w:val="54595F"/>
              </w:rPr>
              <w:t>talk with understanding about the ways in which Jesus’ followers bring his light into the world.</w:t>
            </w:r>
          </w:p>
        </w:tc>
        <w:tc>
          <w:tcPr>
            <w:tcW w:w="1642" w:type="dxa"/>
            <w:shd w:val="clear" w:color="auto" w:fill="auto"/>
          </w:tcPr>
          <w:p w14:paraId="09ACA0CB" w14:textId="77777777" w:rsidR="0002761B" w:rsidRPr="00AB7C47" w:rsidRDefault="0002761B" w:rsidP="0002761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2761B" w:rsidRPr="00AB7C47" w14:paraId="7137F7E5" w14:textId="77777777" w:rsidTr="00D26516">
        <w:tc>
          <w:tcPr>
            <w:tcW w:w="562" w:type="dxa"/>
            <w:shd w:val="clear" w:color="auto" w:fill="auto"/>
            <w:vAlign w:val="center"/>
          </w:tcPr>
          <w:p w14:paraId="4BA43823" w14:textId="0EDE91EC" w:rsidR="0002761B" w:rsidRPr="00AB7C47" w:rsidRDefault="0002761B" w:rsidP="0002761B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760A6F80" w14:textId="0B90C0E9" w:rsidR="0002761B" w:rsidRPr="00AB7C47" w:rsidRDefault="0002761B" w:rsidP="0002761B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67FA1">
              <w:rPr>
                <w:rFonts w:ascii="Open Sans" w:hAnsi="Open Sans" w:cs="Open Sans"/>
                <w:bCs/>
                <w:color w:val="54595F"/>
              </w:rPr>
              <w:t>create light metaphors for Jesus that show understanding of Jesus actions and divinity.</w:t>
            </w:r>
          </w:p>
        </w:tc>
        <w:tc>
          <w:tcPr>
            <w:tcW w:w="1642" w:type="dxa"/>
            <w:shd w:val="clear" w:color="auto" w:fill="auto"/>
          </w:tcPr>
          <w:p w14:paraId="09648B12" w14:textId="77777777" w:rsidR="0002761B" w:rsidRPr="00AB7C47" w:rsidRDefault="0002761B" w:rsidP="0002761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2761B" w:rsidRPr="00AB7C47" w14:paraId="717BB7E1" w14:textId="77777777" w:rsidTr="00D23442">
        <w:tc>
          <w:tcPr>
            <w:tcW w:w="562" w:type="dxa"/>
            <w:shd w:val="clear" w:color="auto" w:fill="auto"/>
            <w:vAlign w:val="center"/>
          </w:tcPr>
          <w:p w14:paraId="0B2DFB8A" w14:textId="4B456AA2" w:rsidR="0002761B" w:rsidRPr="00FD663D" w:rsidRDefault="0002761B" w:rsidP="0002761B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7E178D9C" w14:textId="4118A756" w:rsidR="0002761B" w:rsidRDefault="0002761B" w:rsidP="0002761B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67FA1">
              <w:rPr>
                <w:rFonts w:ascii="Open Sans" w:hAnsi="Open Sans" w:cs="Open Sans"/>
                <w:bCs/>
                <w:color w:val="54595F"/>
              </w:rPr>
              <w:t>ask important and relevant questions about religious experiences and beliefs.</w:t>
            </w:r>
          </w:p>
        </w:tc>
        <w:tc>
          <w:tcPr>
            <w:tcW w:w="1642" w:type="dxa"/>
            <w:shd w:val="clear" w:color="auto" w:fill="auto"/>
          </w:tcPr>
          <w:p w14:paraId="68A08784" w14:textId="77777777" w:rsidR="0002761B" w:rsidRPr="00AB7C47" w:rsidRDefault="0002761B" w:rsidP="0002761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2761B" w:rsidRPr="00AB7C47" w14:paraId="413B63D2" w14:textId="77777777" w:rsidTr="00D23442">
        <w:tc>
          <w:tcPr>
            <w:tcW w:w="562" w:type="dxa"/>
            <w:shd w:val="clear" w:color="auto" w:fill="auto"/>
            <w:vAlign w:val="center"/>
          </w:tcPr>
          <w:p w14:paraId="324A2647" w14:textId="69D869F4" w:rsidR="0002761B" w:rsidRPr="00FD663D" w:rsidRDefault="0002761B" w:rsidP="0002761B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67FA1">
              <w:rPr>
                <w:rFonts w:cstheme="minorHAnsi"/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61AB4F3A" w14:textId="2E659C12" w:rsidR="0002761B" w:rsidRDefault="0002761B" w:rsidP="0002761B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67FA1">
              <w:rPr>
                <w:rFonts w:ascii="Open Sans" w:hAnsi="Open Sans" w:cs="Open Sans"/>
                <w:bCs/>
                <w:color w:val="54595F"/>
              </w:rPr>
              <w:t>talk with understanding about the symbolism of Jesus as light</w:t>
            </w:r>
            <w:r>
              <w:rPr>
                <w:rFonts w:ascii="Open Sans" w:hAnsi="Open Sans" w:cs="Open Sans"/>
                <w:bCs/>
                <w:color w:val="54595F"/>
              </w:rPr>
              <w:t>.</w:t>
            </w:r>
          </w:p>
        </w:tc>
        <w:tc>
          <w:tcPr>
            <w:tcW w:w="1642" w:type="dxa"/>
            <w:shd w:val="clear" w:color="auto" w:fill="auto"/>
          </w:tcPr>
          <w:p w14:paraId="040B5152" w14:textId="77777777" w:rsidR="0002761B" w:rsidRPr="00AB7C47" w:rsidRDefault="0002761B" w:rsidP="0002761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2761B" w:rsidRPr="00AB7C47" w14:paraId="3EF2D3B0" w14:textId="77777777" w:rsidTr="00D23442">
        <w:trPr>
          <w:trHeight w:val="738"/>
        </w:trPr>
        <w:tc>
          <w:tcPr>
            <w:tcW w:w="3094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02761B" w:rsidRPr="00AB7C47" w:rsidRDefault="0002761B" w:rsidP="0002761B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02761B" w:rsidRPr="00AB7C47" w:rsidRDefault="0002761B" w:rsidP="0002761B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2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02761B" w:rsidRPr="00AB7C47" w:rsidRDefault="0002761B" w:rsidP="0002761B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48150" w14:textId="77777777" w:rsidR="00D42283" w:rsidRDefault="00D42283" w:rsidP="007B383F">
      <w:pPr>
        <w:spacing w:after="0" w:line="240" w:lineRule="auto"/>
      </w:pPr>
      <w:r>
        <w:separator/>
      </w:r>
    </w:p>
  </w:endnote>
  <w:endnote w:type="continuationSeparator" w:id="0">
    <w:p w14:paraId="3FEFFD5F" w14:textId="77777777" w:rsidR="00D42283" w:rsidRDefault="00D42283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A6D" w14:textId="37BB45D2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791118">
      <w:rPr>
        <w:color w:val="54595F"/>
      </w:rPr>
      <w:t>3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02761B">
      <w:rPr>
        <w:color w:val="54595F"/>
      </w:rPr>
      <w:t>4.2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4D350" w14:textId="77777777" w:rsidR="00D42283" w:rsidRDefault="00D42283" w:rsidP="007B383F">
      <w:pPr>
        <w:spacing w:after="0" w:line="240" w:lineRule="auto"/>
      </w:pPr>
      <w:r>
        <w:separator/>
      </w:r>
    </w:p>
  </w:footnote>
  <w:footnote w:type="continuationSeparator" w:id="0">
    <w:p w14:paraId="567D3096" w14:textId="77777777" w:rsidR="00D42283" w:rsidRDefault="00D42283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238D4CFD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2C094E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4.2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238D4CFD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2C094E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4.2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2761B"/>
    <w:rsid w:val="00066E89"/>
    <w:rsid w:val="0007607E"/>
    <w:rsid w:val="001256F0"/>
    <w:rsid w:val="001872FC"/>
    <w:rsid w:val="001E6387"/>
    <w:rsid w:val="00232DCF"/>
    <w:rsid w:val="002C094E"/>
    <w:rsid w:val="002F3C03"/>
    <w:rsid w:val="00322E07"/>
    <w:rsid w:val="00332CC3"/>
    <w:rsid w:val="00336BFD"/>
    <w:rsid w:val="0036422C"/>
    <w:rsid w:val="003E6E58"/>
    <w:rsid w:val="00425566"/>
    <w:rsid w:val="004D4A29"/>
    <w:rsid w:val="00511800"/>
    <w:rsid w:val="005926D2"/>
    <w:rsid w:val="00643A53"/>
    <w:rsid w:val="0066329A"/>
    <w:rsid w:val="0068718D"/>
    <w:rsid w:val="00735AED"/>
    <w:rsid w:val="00791118"/>
    <w:rsid w:val="007B383F"/>
    <w:rsid w:val="008A2F2E"/>
    <w:rsid w:val="008C10B9"/>
    <w:rsid w:val="009E202B"/>
    <w:rsid w:val="009E7F11"/>
    <w:rsid w:val="00A4135D"/>
    <w:rsid w:val="00A41E93"/>
    <w:rsid w:val="00A94D36"/>
    <w:rsid w:val="00AB7C47"/>
    <w:rsid w:val="00AE712E"/>
    <w:rsid w:val="00B86943"/>
    <w:rsid w:val="00BE65F7"/>
    <w:rsid w:val="00CC3970"/>
    <w:rsid w:val="00D23442"/>
    <w:rsid w:val="00D42283"/>
    <w:rsid w:val="00DA2C08"/>
    <w:rsid w:val="00DD0AA1"/>
    <w:rsid w:val="00E857AE"/>
    <w:rsid w:val="00F16AEA"/>
    <w:rsid w:val="00F27164"/>
    <w:rsid w:val="00F562FD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3A8932-1C92-45B1-B02D-1867F6F85374}"/>
</file>

<file path=customXml/itemProps3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8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7</cp:revision>
  <dcterms:created xsi:type="dcterms:W3CDTF">2023-10-16T12:49:00Z</dcterms:created>
  <dcterms:modified xsi:type="dcterms:W3CDTF">2023-11-08T09:54:00Z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