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0B9854BA" w:rsidR="0066329A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1913A5">
              <w:rPr>
                <w:b/>
                <w:bCs/>
                <w:color w:val="54595F"/>
                <w:sz w:val="28"/>
                <w:szCs w:val="28"/>
              </w:rPr>
              <w:t>4.3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457E99">
              <w:rPr>
                <w:b/>
                <w:bCs/>
                <w:color w:val="54595F"/>
                <w:sz w:val="28"/>
                <w:szCs w:val="28"/>
              </w:rPr>
              <w:t>Jesus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457E99">
              <w:rPr>
                <w:b/>
                <w:bCs/>
                <w:color w:val="54595F"/>
                <w:sz w:val="28"/>
                <w:szCs w:val="28"/>
              </w:rPr>
              <w:t xml:space="preserve"> Why do Christians believe Jesus is the </w:t>
            </w:r>
            <w:r w:rsidR="00DD2036">
              <w:rPr>
                <w:b/>
                <w:bCs/>
                <w:color w:val="54595F"/>
                <w:sz w:val="28"/>
                <w:szCs w:val="28"/>
              </w:rPr>
              <w:t>Son of God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4409971F" w14:textId="321FB0AD" w:rsidR="0066329A" w:rsidRPr="00EC3304" w:rsidRDefault="00EC3304" w:rsidP="00EE1237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>
              <w:rPr>
                <w:color w:val="54595F"/>
                <w:sz w:val="28"/>
                <w:szCs w:val="28"/>
              </w:rPr>
              <w:t>Why do Jewish people believe that the Sabbath/Shabbat is so important?</w:t>
            </w:r>
          </w:p>
        </w:tc>
      </w:tr>
      <w:tr w:rsidR="00AB7C47" w:rsidRPr="00AB7C47" w14:paraId="0C5E810B" w14:textId="77777777" w:rsidTr="002D64EA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2D64EA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2D64EA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2D64EA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2D64EA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2D64EA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2D64EA">
        <w:trPr>
          <w:trHeight w:val="1481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6CAB347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F09C7B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2D64EA" w:rsidRPr="00AB7C47" w14:paraId="440DA92A" w14:textId="77777777" w:rsidTr="002D64EA">
        <w:tc>
          <w:tcPr>
            <w:tcW w:w="562" w:type="dxa"/>
            <w:shd w:val="clear" w:color="auto" w:fill="auto"/>
            <w:vAlign w:val="center"/>
          </w:tcPr>
          <w:p w14:paraId="4275D73D" w14:textId="7CED364F" w:rsidR="002D64EA" w:rsidRPr="00AB7C47" w:rsidRDefault="002D64EA" w:rsidP="002D64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33496637" w:rsidR="002D64EA" w:rsidRPr="00AB7C47" w:rsidRDefault="002D64EA" w:rsidP="002D64E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5B1B58">
              <w:rPr>
                <w:rFonts w:ascii="Open Sans" w:hAnsi="Open Sans" w:cs="Open Sans"/>
                <w:bCs/>
                <w:color w:val="54595F"/>
              </w:rPr>
              <w:t>Christians believe Jesus is the Son of God he was both God and man.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2D64EA" w:rsidRPr="00AB7C47" w:rsidRDefault="002D64EA" w:rsidP="002D64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64EA" w:rsidRPr="00AB7C47" w14:paraId="1EAE1C28" w14:textId="77777777" w:rsidTr="002D64EA">
        <w:tc>
          <w:tcPr>
            <w:tcW w:w="562" w:type="dxa"/>
            <w:shd w:val="clear" w:color="auto" w:fill="auto"/>
            <w:vAlign w:val="center"/>
          </w:tcPr>
          <w:p w14:paraId="5B1F866D" w14:textId="21E32D04" w:rsidR="002D64EA" w:rsidRPr="00AB7C47" w:rsidRDefault="002D64EA" w:rsidP="002D64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2342AE8C" w:rsidR="002D64EA" w:rsidRPr="00AB7C47" w:rsidRDefault="002D64EA" w:rsidP="002D64EA">
            <w:pPr>
              <w:contextualSpacing/>
              <w:rPr>
                <w:bCs/>
                <w:color w:val="54595F"/>
                <w:szCs w:val="28"/>
              </w:rPr>
            </w:pPr>
            <w:r w:rsidRPr="005B1B58">
              <w:rPr>
                <w:rFonts w:ascii="Open Sans" w:hAnsi="Open Sans" w:cs="Open Sans"/>
                <w:bCs/>
                <w:color w:val="54595F"/>
              </w:rPr>
              <w:t xml:space="preserve">Christians believe Jesus has power and authority from God over every aspect of creation, </w:t>
            </w:r>
            <w:proofErr w:type="gramStart"/>
            <w:r w:rsidRPr="005B1B58">
              <w:rPr>
                <w:rFonts w:ascii="Open Sans" w:hAnsi="Open Sans" w:cs="Open Sans"/>
                <w:bCs/>
                <w:color w:val="54595F"/>
              </w:rPr>
              <w:t>life</w:t>
            </w:r>
            <w:proofErr w:type="gramEnd"/>
            <w:r w:rsidRPr="005B1B58">
              <w:rPr>
                <w:rFonts w:ascii="Open Sans" w:hAnsi="Open Sans" w:cs="Open Sans"/>
                <w:bCs/>
                <w:color w:val="54595F"/>
              </w:rPr>
              <w:t xml:space="preserve"> and death.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2D64EA" w:rsidRPr="00AB7C47" w:rsidRDefault="002D64EA" w:rsidP="002D64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64EA" w:rsidRPr="00AB7C47" w14:paraId="3EA41F3A" w14:textId="77777777" w:rsidTr="002D64EA">
        <w:tc>
          <w:tcPr>
            <w:tcW w:w="562" w:type="dxa"/>
            <w:shd w:val="clear" w:color="auto" w:fill="auto"/>
            <w:vAlign w:val="center"/>
          </w:tcPr>
          <w:p w14:paraId="187AE308" w14:textId="502EFE42" w:rsidR="002D64EA" w:rsidRPr="00AB7C47" w:rsidRDefault="002D64EA" w:rsidP="002D64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35DD1C2B" w:rsidR="002D64EA" w:rsidRPr="00AB7C47" w:rsidRDefault="002D64EA" w:rsidP="002D64E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5B1B58">
              <w:rPr>
                <w:rFonts w:ascii="Open Sans" w:hAnsi="Open Sans" w:cs="Open Sans"/>
                <w:bCs/>
                <w:color w:val="54595F"/>
              </w:rPr>
              <w:t xml:space="preserve">there are people who have stood up and spoken out against authorities in situations of injustice. 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2D64EA" w:rsidRPr="00AB7C47" w:rsidRDefault="002D64EA" w:rsidP="002D64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64EA" w:rsidRPr="00AB7C47" w14:paraId="3EA1436B" w14:textId="77777777" w:rsidTr="002D64EA">
        <w:tc>
          <w:tcPr>
            <w:tcW w:w="562" w:type="dxa"/>
            <w:shd w:val="clear" w:color="auto" w:fill="auto"/>
            <w:vAlign w:val="center"/>
          </w:tcPr>
          <w:p w14:paraId="394EBA0E" w14:textId="7E8E7090" w:rsidR="002D64EA" w:rsidRPr="00AB7C47" w:rsidRDefault="002D64EA" w:rsidP="002D64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39814770" w:rsidR="002D64EA" w:rsidRPr="00AB7C47" w:rsidRDefault="002D64EA" w:rsidP="002D64E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5B1B58">
              <w:rPr>
                <w:rFonts w:ascii="Open Sans" w:hAnsi="Open Sans" w:cs="Open Sans"/>
                <w:bCs/>
                <w:color w:val="54595F"/>
              </w:rPr>
              <w:t xml:space="preserve">the Jewish holy day is Shabbat and there are many traditions and rules associated with Shabbat. 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2D64EA" w:rsidRPr="00AB7C47" w:rsidRDefault="002D64EA" w:rsidP="002D64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B1F1C" w:rsidRPr="00AB7C47" w14:paraId="7137F7E5" w14:textId="77777777" w:rsidTr="00620633">
        <w:tc>
          <w:tcPr>
            <w:tcW w:w="562" w:type="dxa"/>
            <w:shd w:val="clear" w:color="auto" w:fill="auto"/>
            <w:vAlign w:val="center"/>
          </w:tcPr>
          <w:p w14:paraId="4BA43823" w14:textId="728B1D1E" w:rsidR="008B1F1C" w:rsidRPr="00AB7C47" w:rsidRDefault="008B1F1C" w:rsidP="008B1F1C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5B1B58">
              <w:rPr>
                <w:b/>
                <w:bCs/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5DE90D32" w:rsidR="008B1F1C" w:rsidRPr="00AB7C47" w:rsidRDefault="008B1F1C" w:rsidP="008B1F1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5B1B58">
              <w:rPr>
                <w:rFonts w:ascii="Open Sans" w:hAnsi="Open Sans" w:cs="Open Sans"/>
                <w:bCs/>
                <w:color w:val="54595F"/>
                <w:szCs w:val="28"/>
              </w:rPr>
              <w:t>retell the Bible stories covered in this unit.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8B1F1C" w:rsidRPr="00AB7C47" w:rsidRDefault="008B1F1C" w:rsidP="008B1F1C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B1F1C" w:rsidRPr="00AB7C47" w14:paraId="717BB7E1" w14:textId="77777777" w:rsidTr="002D64EA">
        <w:tc>
          <w:tcPr>
            <w:tcW w:w="562" w:type="dxa"/>
            <w:shd w:val="clear" w:color="auto" w:fill="auto"/>
            <w:vAlign w:val="center"/>
          </w:tcPr>
          <w:p w14:paraId="0B2DFB8A" w14:textId="50AC1666" w:rsidR="008B1F1C" w:rsidRPr="00FD663D" w:rsidRDefault="008B1F1C" w:rsidP="008B1F1C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5B1B58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74E41BB9" w:rsidR="008B1F1C" w:rsidRDefault="008B1F1C" w:rsidP="008B1F1C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5B1B58">
              <w:rPr>
                <w:rFonts w:ascii="Open Sans" w:hAnsi="Open Sans" w:cs="Open Sans"/>
                <w:bCs/>
                <w:color w:val="54595F"/>
                <w:szCs w:val="28"/>
              </w:rPr>
              <w:t xml:space="preserve">make links between the Bible texts and Christian beliefs and values. 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8B1F1C" w:rsidRPr="00AB7C47" w:rsidRDefault="008B1F1C" w:rsidP="008B1F1C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B1F1C" w:rsidRPr="00AB7C47" w14:paraId="413B63D2" w14:textId="77777777" w:rsidTr="002D64EA">
        <w:tc>
          <w:tcPr>
            <w:tcW w:w="562" w:type="dxa"/>
            <w:shd w:val="clear" w:color="auto" w:fill="auto"/>
            <w:vAlign w:val="center"/>
          </w:tcPr>
          <w:p w14:paraId="324A2647" w14:textId="6E086BC9" w:rsidR="008B1F1C" w:rsidRPr="00FD663D" w:rsidRDefault="008B1F1C" w:rsidP="008B1F1C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5B1B58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541BE74B" w:rsidR="008B1F1C" w:rsidRDefault="008B1F1C" w:rsidP="008B1F1C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5B1B58">
              <w:rPr>
                <w:rFonts w:ascii="Open Sans" w:hAnsi="Open Sans" w:cs="Open Sans"/>
                <w:bCs/>
                <w:color w:val="54595F"/>
                <w:szCs w:val="28"/>
              </w:rPr>
              <w:t>talk about people who have inspired them and why.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8B1F1C" w:rsidRPr="00AB7C47" w:rsidRDefault="008B1F1C" w:rsidP="008B1F1C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B1F1C" w:rsidRPr="00AB7C47" w14:paraId="3EF2D3B0" w14:textId="77777777" w:rsidTr="002D64EA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8B1F1C" w:rsidRPr="00AB7C47" w:rsidRDefault="008B1F1C" w:rsidP="008B1F1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8B1F1C" w:rsidRPr="00AB7C47" w:rsidRDefault="008B1F1C" w:rsidP="008B1F1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8B1F1C" w:rsidRPr="00AB7C47" w:rsidRDefault="008B1F1C" w:rsidP="008B1F1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EA972" w14:textId="77777777" w:rsidR="00BE225C" w:rsidRDefault="00BE225C" w:rsidP="007B383F">
      <w:pPr>
        <w:spacing w:after="0" w:line="240" w:lineRule="auto"/>
      </w:pPr>
      <w:r>
        <w:separator/>
      </w:r>
    </w:p>
  </w:endnote>
  <w:endnote w:type="continuationSeparator" w:id="0">
    <w:p w14:paraId="6D11EBF8" w14:textId="77777777" w:rsidR="00BE225C" w:rsidRDefault="00BE225C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6A667337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1913A5">
      <w:rPr>
        <w:color w:val="54595F"/>
      </w:rPr>
      <w:t>4.3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5F6F1" w14:textId="77777777" w:rsidR="00BE225C" w:rsidRDefault="00BE225C" w:rsidP="007B383F">
      <w:pPr>
        <w:spacing w:after="0" w:line="240" w:lineRule="auto"/>
      </w:pPr>
      <w:r>
        <w:separator/>
      </w:r>
    </w:p>
  </w:footnote>
  <w:footnote w:type="continuationSeparator" w:id="0">
    <w:p w14:paraId="29AD2E8A" w14:textId="77777777" w:rsidR="00BE225C" w:rsidRDefault="00BE225C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5D57A78C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1913A5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4.3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5D57A78C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1913A5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4.3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1256F0"/>
    <w:rsid w:val="001872FC"/>
    <w:rsid w:val="001913A5"/>
    <w:rsid w:val="001E6387"/>
    <w:rsid w:val="00232DCF"/>
    <w:rsid w:val="002D64EA"/>
    <w:rsid w:val="002F3C03"/>
    <w:rsid w:val="00322E07"/>
    <w:rsid w:val="00332CC3"/>
    <w:rsid w:val="00336BFD"/>
    <w:rsid w:val="0036422C"/>
    <w:rsid w:val="003A4084"/>
    <w:rsid w:val="003E6E58"/>
    <w:rsid w:val="00425566"/>
    <w:rsid w:val="00457E99"/>
    <w:rsid w:val="004D4A29"/>
    <w:rsid w:val="00511800"/>
    <w:rsid w:val="005926D2"/>
    <w:rsid w:val="00643A53"/>
    <w:rsid w:val="0066329A"/>
    <w:rsid w:val="0068718D"/>
    <w:rsid w:val="00735AED"/>
    <w:rsid w:val="00791118"/>
    <w:rsid w:val="007B383F"/>
    <w:rsid w:val="008310D1"/>
    <w:rsid w:val="008A2F2E"/>
    <w:rsid w:val="008B1F1C"/>
    <w:rsid w:val="008C10B9"/>
    <w:rsid w:val="009D05F2"/>
    <w:rsid w:val="009E202B"/>
    <w:rsid w:val="009E7F11"/>
    <w:rsid w:val="00A4135D"/>
    <w:rsid w:val="00A41E93"/>
    <w:rsid w:val="00A94D36"/>
    <w:rsid w:val="00AB7C47"/>
    <w:rsid w:val="00AE712E"/>
    <w:rsid w:val="00BE225C"/>
    <w:rsid w:val="00BE65F7"/>
    <w:rsid w:val="00CC3970"/>
    <w:rsid w:val="00DA2C08"/>
    <w:rsid w:val="00DD0AA1"/>
    <w:rsid w:val="00DD2036"/>
    <w:rsid w:val="00E857AE"/>
    <w:rsid w:val="00EC3304"/>
    <w:rsid w:val="00EE1237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54BC6C-364A-4876-861F-D0FB1873F68A}"/>
</file>

<file path=customXml/itemProps2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5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9</cp:revision>
  <dcterms:created xsi:type="dcterms:W3CDTF">2023-11-08T09:49:00Z</dcterms:created>
  <dcterms:modified xsi:type="dcterms:W3CDTF">2023-11-08T10:17:00Z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